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9A5A57" w14:textId="77777777" w:rsidR="0029256E" w:rsidRDefault="0029256E" w:rsidP="00596A3E">
      <w:pPr>
        <w:jc w:val="both"/>
        <w:rPr>
          <w:sz w:val="32"/>
          <w:szCs w:val="32"/>
        </w:rPr>
      </w:pPr>
    </w:p>
    <w:p w14:paraId="468867BD" w14:textId="77777777" w:rsidR="0029256E" w:rsidRPr="00180D4C" w:rsidRDefault="00180D4C" w:rsidP="00CF6EAD">
      <w:pPr>
        <w:pStyle w:val="Overskrift2"/>
        <w:rPr>
          <w:color w:val="000000" w:themeColor="text1"/>
          <w:lang w:val="nb-NO"/>
        </w:rPr>
      </w:pPr>
      <w:r>
        <w:rPr>
          <w:lang w:val="nb-NO"/>
        </w:rPr>
        <w:t>Hva er viktig for deg?-skjema</w:t>
      </w:r>
    </w:p>
    <w:p w14:paraId="7A0096F9" w14:textId="77777777" w:rsidR="0029256E" w:rsidRDefault="0029256E" w:rsidP="0029256E">
      <w:pPr>
        <w:rPr>
          <w:rFonts w:ascii="Segoe UI" w:hAnsi="Segoe UI" w:cs="Segoe UI"/>
          <w:i/>
          <w:iCs/>
          <w:color w:val="000000" w:themeColor="text1"/>
          <w:szCs w:val="20"/>
          <w:lang w:val="nb-NO"/>
        </w:rPr>
      </w:pPr>
    </w:p>
    <w:p w14:paraId="03ACBC15" w14:textId="77777777" w:rsidR="0029256E" w:rsidRDefault="0029256E" w:rsidP="0029256E">
      <w:pPr>
        <w:rPr>
          <w:rFonts w:ascii="Calibri" w:eastAsia="Calibri" w:hAnsi="Calibri" w:cs="Times New Roman"/>
          <w:b/>
          <w:color w:val="00807C"/>
          <w:kern w:val="0"/>
          <w:lang w:val="nn-NO"/>
          <w14:ligatures w14:val="none"/>
        </w:rPr>
      </w:pPr>
    </w:p>
    <w:tbl>
      <w:tblPr>
        <w:tblStyle w:val="Tabellrutenett"/>
        <w:tblpPr w:leftFromText="180" w:rightFromText="180" w:vertAnchor="text" w:horzAnchor="margin" w:tblpY="44"/>
        <w:tblW w:w="8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972"/>
      </w:tblGrid>
      <w:tr w:rsidR="00B60CE6" w:rsidRPr="004F0D14" w14:paraId="67A50481" w14:textId="77777777" w:rsidTr="006F4DED">
        <w:trPr>
          <w:trHeight w:val="527"/>
        </w:trPr>
        <w:tc>
          <w:tcPr>
            <w:tcW w:w="8972" w:type="dxa"/>
            <w:shd w:val="clear" w:color="auto" w:fill="E7F0F1"/>
          </w:tcPr>
          <w:p w14:paraId="14B81B38" w14:textId="77777777" w:rsidR="00B60CE6" w:rsidRDefault="00B60CE6" w:rsidP="00F06828">
            <w:r>
              <w:t xml:space="preserve">Pasient ID: </w:t>
            </w:r>
          </w:p>
          <w:p w14:paraId="75F8DF8C" w14:textId="77777777" w:rsidR="00B60CE6" w:rsidRPr="004F0D14" w:rsidRDefault="00B60CE6" w:rsidP="00F06828">
            <w:pPr>
              <w:pStyle w:val="Hjelpetekst"/>
            </w:pPr>
          </w:p>
        </w:tc>
      </w:tr>
    </w:tbl>
    <w:p w14:paraId="40AAB270" w14:textId="77777777" w:rsidR="00B60CE6" w:rsidRDefault="00336B94" w:rsidP="00B60CE6">
      <w:pPr>
        <w:pStyle w:val="Overskrift1"/>
        <w:rPr>
          <w:lang w:val="nb-N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709C34" wp14:editId="6B254497">
                <wp:simplePos x="0" y="0"/>
                <wp:positionH relativeFrom="column">
                  <wp:posOffset>1370648</wp:posOffset>
                </wp:positionH>
                <wp:positionV relativeFrom="paragraph">
                  <wp:posOffset>1661477</wp:posOffset>
                </wp:positionV>
                <wp:extent cx="381000" cy="3113405"/>
                <wp:effectExtent l="5397" t="0" r="18098" b="18097"/>
                <wp:wrapSquare wrapText="bothSides"/>
                <wp:docPr id="1818678711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31134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A94E104" w14:textId="77777777" w:rsidR="00336B94" w:rsidRPr="00336B94" w:rsidRDefault="00336B94" w:rsidP="00336B94">
                            <w:pPr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709C34" id="Autofigur 2" o:spid="_x0000_s1026" style="position:absolute;margin-left:107.95pt;margin-top:130.8pt;width:30pt;height:245.15pt;rotation:9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" filled="f" strokecolor="#00b050">
                <v:textbox>
                  <w:txbxContent>
                    <w:p w14:paraId="3A94E104" w14:textId="77777777" w:rsidR="00336B94" w:rsidRPr="00336B94" w:rsidRDefault="00336B94" w:rsidP="00336B94">
                      <w:pPr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C53C8F" wp14:editId="1CB0FC6A">
                <wp:simplePos x="0" y="0"/>
                <wp:positionH relativeFrom="column">
                  <wp:posOffset>1374458</wp:posOffset>
                </wp:positionH>
                <wp:positionV relativeFrom="paragraph">
                  <wp:posOffset>1147127</wp:posOffset>
                </wp:positionV>
                <wp:extent cx="381000" cy="3113405"/>
                <wp:effectExtent l="5397" t="0" r="18098" b="18097"/>
                <wp:wrapSquare wrapText="bothSides"/>
                <wp:docPr id="306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31134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58D24BD" w14:textId="77777777" w:rsidR="00C10CEB" w:rsidRPr="00336B94" w:rsidRDefault="00C10CEB" w:rsidP="00C10CEB">
                            <w:pPr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C53C8F" id="_x0000_s1027" style="position:absolute;margin-left:108.25pt;margin-top:90.3pt;width:30pt;height:245.15pt;rotation:9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" filled="f" strokecolor="#00b050">
                <v:textbox>
                  <w:txbxContent>
                    <w:p w14:paraId="358D24BD" w14:textId="77777777" w:rsidR="00C10CEB" w:rsidRPr="00336B94" w:rsidRDefault="00C10CEB" w:rsidP="00C10CEB">
                      <w:pPr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D02667" wp14:editId="685E2A96">
                <wp:simplePos x="0" y="0"/>
                <wp:positionH relativeFrom="column">
                  <wp:posOffset>3696018</wp:posOffset>
                </wp:positionH>
                <wp:positionV relativeFrom="paragraph">
                  <wp:posOffset>2157412</wp:posOffset>
                </wp:positionV>
                <wp:extent cx="381000" cy="1089025"/>
                <wp:effectExtent l="1587" t="0" r="14288" b="14287"/>
                <wp:wrapSquare wrapText="bothSides"/>
                <wp:docPr id="6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FFF8BD0" w14:textId="77777777" w:rsidR="00C10CEB" w:rsidRPr="00336B94" w:rsidRDefault="00C10CEB" w:rsidP="00C10CEB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D02667" id="_x0000_s1028" style="position:absolute;margin-left:291.05pt;margin-top:169.85pt;width:30pt;height:85.75pt;rotation: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" filled="f" strokecolor="#00b050">
                <v:textbox>
                  <w:txbxContent>
                    <w:p w14:paraId="2FFF8BD0" w14:textId="77777777" w:rsidR="00C10CEB" w:rsidRPr="00336B94" w:rsidRDefault="00C10CEB" w:rsidP="00C10CEB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94AF47" wp14:editId="0615417D">
                <wp:simplePos x="0" y="0"/>
                <wp:positionH relativeFrom="column">
                  <wp:posOffset>4973638</wp:posOffset>
                </wp:positionH>
                <wp:positionV relativeFrom="paragraph">
                  <wp:posOffset>2157412</wp:posOffset>
                </wp:positionV>
                <wp:extent cx="381000" cy="1089025"/>
                <wp:effectExtent l="1587" t="0" r="14288" b="14287"/>
                <wp:wrapSquare wrapText="bothSides"/>
                <wp:docPr id="1521152849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F2162DC" w14:textId="77777777" w:rsidR="00C10CEB" w:rsidRPr="00C90F47" w:rsidRDefault="00C10CEB" w:rsidP="00C10CEB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F94AF47" id="_x0000_s1029" style="position:absolute;margin-left:391.65pt;margin-top:169.85pt;width:30pt;height:85.75pt;rotation: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" filled="f" strokecolor="#00b050">
                <v:textbox>
                  <w:txbxContent>
                    <w:p w14:paraId="0F2162DC" w14:textId="77777777" w:rsidR="00C10CEB" w:rsidRPr="00C90F47" w:rsidRDefault="00C10CEB" w:rsidP="00C10CEB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tbl>
      <w:tblPr>
        <w:tblStyle w:val="Tabellrutenett"/>
        <w:tblpPr w:leftFromText="180" w:rightFromText="180" w:vertAnchor="text" w:horzAnchor="margin" w:tblpY="44"/>
        <w:tblW w:w="8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972"/>
      </w:tblGrid>
      <w:tr w:rsidR="006F4DED" w:rsidRPr="004F0D14" w14:paraId="138D1B17" w14:textId="77777777" w:rsidTr="00F06828">
        <w:trPr>
          <w:trHeight w:val="527"/>
        </w:trPr>
        <w:tc>
          <w:tcPr>
            <w:tcW w:w="8972" w:type="dxa"/>
            <w:shd w:val="clear" w:color="auto" w:fill="E7F0F1"/>
          </w:tcPr>
          <w:p w14:paraId="6F8C49E7" w14:textId="77777777" w:rsidR="006F4DED" w:rsidRDefault="006F4DED" w:rsidP="006F4DED">
            <w:r w:rsidRPr="00B60CE6">
              <w:t>Hvor vanskelig syns du det er å utføre aktiviteten nå?</w:t>
            </w:r>
          </w:p>
          <w:p w14:paraId="73FC0D3D" w14:textId="77777777" w:rsidR="006F4DED" w:rsidRPr="00336B94" w:rsidRDefault="006F4DED" w:rsidP="00336B94">
            <w:pPr>
              <w:pStyle w:val="Overskriftforinnholdsfortegnelse"/>
              <w:rPr>
                <w:b w:val="0"/>
                <w:bCs/>
              </w:rPr>
            </w:pPr>
            <w:r w:rsidRPr="00336B94">
              <w:rPr>
                <w:b w:val="0"/>
                <w:bCs/>
                <w:i/>
                <w:iCs/>
              </w:rPr>
              <w:t>(Veldig vanskelig)</w:t>
            </w:r>
            <w:r w:rsidRPr="00336B94">
              <w:rPr>
                <w:b w:val="0"/>
                <w:bCs/>
              </w:rPr>
              <w:t xml:space="preserve"> 0 – 1 – 2 – 3 – 4 – 5 – 6 – 7 – 8 – 9 – 10 (</w:t>
            </w:r>
            <w:r w:rsidRPr="00336B94">
              <w:rPr>
                <w:b w:val="0"/>
                <w:bCs/>
                <w:i/>
                <w:iCs/>
              </w:rPr>
              <w:t>Ingen vansker</w:t>
            </w:r>
            <w:r w:rsidRPr="00336B94">
              <w:rPr>
                <w:b w:val="0"/>
                <w:bCs/>
              </w:rPr>
              <w:t>)</w:t>
            </w:r>
          </w:p>
          <w:p w14:paraId="2794D3C6" w14:textId="77777777" w:rsidR="006F4DED" w:rsidRPr="004F0D14" w:rsidRDefault="006F4DED" w:rsidP="00F06828">
            <w:pPr>
              <w:pStyle w:val="Hjelpetekst"/>
            </w:pPr>
          </w:p>
        </w:tc>
      </w:tr>
    </w:tbl>
    <w:p w14:paraId="2754F1C3" w14:textId="77777777" w:rsidR="003B17F6" w:rsidRPr="00336B94" w:rsidRDefault="003B17F6" w:rsidP="008612A5">
      <w:pPr>
        <w:pStyle w:val="Hjelpetekst"/>
      </w:pPr>
    </w:p>
    <w:p w14:paraId="00CB865B" w14:textId="77777777" w:rsidR="00B60CE6" w:rsidRPr="00336B94" w:rsidRDefault="00336B94" w:rsidP="00336B94">
      <w:pPr>
        <w:pStyle w:val="Hjelpetekst"/>
        <w:rPr>
          <w:lang w:val="nb-NO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7E1446" wp14:editId="17DCC6A8">
                <wp:simplePos x="0" y="0"/>
                <wp:positionH relativeFrom="column">
                  <wp:posOffset>1375728</wp:posOffset>
                </wp:positionH>
                <wp:positionV relativeFrom="paragraph">
                  <wp:posOffset>129857</wp:posOffset>
                </wp:positionV>
                <wp:extent cx="381000" cy="3113405"/>
                <wp:effectExtent l="5397" t="0" r="18098" b="18097"/>
                <wp:wrapSquare wrapText="bothSides"/>
                <wp:docPr id="829683271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31134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4B1023A" w14:textId="77777777" w:rsidR="00336B94" w:rsidRPr="00336B94" w:rsidRDefault="00336B94" w:rsidP="00336B94">
                            <w:pPr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7E1446" id="_x0000_s1030" style="position:absolute;margin-left:108.35pt;margin-top:10.2pt;width:30pt;height:245.15pt;rotation:9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" filled="f" strokecolor="#00b050">
                <v:textbox>
                  <w:txbxContent>
                    <w:p w14:paraId="64B1023A" w14:textId="77777777" w:rsidR="00336B94" w:rsidRPr="00336B94" w:rsidRDefault="00336B94" w:rsidP="00336B94">
                      <w:pPr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Segoe UI" w:hAnsi="Segoe UI" w:cs="Segoe UI"/>
          <w:i w:val="0"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BDCD03" wp14:editId="0B6EA57D">
                <wp:simplePos x="0" y="0"/>
                <wp:positionH relativeFrom="column">
                  <wp:posOffset>4973003</wp:posOffset>
                </wp:positionH>
                <wp:positionV relativeFrom="paragraph">
                  <wp:posOffset>1138237</wp:posOffset>
                </wp:positionV>
                <wp:extent cx="381000" cy="1089025"/>
                <wp:effectExtent l="1587" t="0" r="14288" b="14287"/>
                <wp:wrapSquare wrapText="bothSides"/>
                <wp:docPr id="914502528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3DBC34F" w14:textId="77777777" w:rsidR="00336B94" w:rsidRPr="00C90F47" w:rsidRDefault="00336B94" w:rsidP="00336B94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BDCD03" id="_x0000_s1031" style="position:absolute;margin-left:391.6pt;margin-top:89.6pt;width:30pt;height:85.75pt;rotation:90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" filled="f" strokecolor="#00b050">
                <v:textbox>
                  <w:txbxContent>
                    <w:p w14:paraId="63DBC34F" w14:textId="77777777" w:rsidR="00336B94" w:rsidRPr="00C90F47" w:rsidRDefault="00336B94" w:rsidP="00336B94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Segoe UI" w:hAnsi="Segoe UI" w:cs="Segoe UI"/>
          <w:i w:val="0"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CF6522" wp14:editId="65679015">
                <wp:simplePos x="0" y="0"/>
                <wp:positionH relativeFrom="column">
                  <wp:posOffset>3695383</wp:posOffset>
                </wp:positionH>
                <wp:positionV relativeFrom="paragraph">
                  <wp:posOffset>1138237</wp:posOffset>
                </wp:positionV>
                <wp:extent cx="381000" cy="1089025"/>
                <wp:effectExtent l="1587" t="0" r="14288" b="14287"/>
                <wp:wrapSquare wrapText="bothSides"/>
                <wp:docPr id="2018245200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43D6274" w14:textId="77777777" w:rsidR="00336B94" w:rsidRPr="00336B94" w:rsidRDefault="00336B94" w:rsidP="00336B94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CF6522" id="_x0000_s1032" style="position:absolute;margin-left:291pt;margin-top:89.6pt;width:30pt;height:85.75pt;rotation:9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" filled="f" strokecolor="#00b050">
                <v:textbox>
                  <w:txbxContent>
                    <w:p w14:paraId="443D6274" w14:textId="77777777" w:rsidR="00336B94" w:rsidRPr="00336B94" w:rsidRDefault="00336B94" w:rsidP="00336B94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AEE1399" w14:textId="77777777" w:rsidR="00DB5CBA" w:rsidRDefault="00FB2DC6" w:rsidP="00336B94">
      <w:pPr>
        <w:rPr>
          <w:lang w:val="nb-NO"/>
        </w:rPr>
      </w:pPr>
      <w:r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0F6173" wp14:editId="561A613A">
                <wp:simplePos x="0" y="0"/>
                <wp:positionH relativeFrom="column">
                  <wp:posOffset>4964430</wp:posOffset>
                </wp:positionH>
                <wp:positionV relativeFrom="paragraph">
                  <wp:posOffset>2664460</wp:posOffset>
                </wp:positionV>
                <wp:extent cx="381000" cy="1089025"/>
                <wp:effectExtent l="1587" t="0" r="14288" b="14287"/>
                <wp:wrapSquare wrapText="bothSides"/>
                <wp:docPr id="2065007451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8337C05" w14:textId="77777777" w:rsidR="00E8578D" w:rsidRPr="00C90F47" w:rsidRDefault="00E8578D" w:rsidP="00E8578D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0F6173" id="_x0000_s1033" style="position:absolute;margin-left:390.9pt;margin-top:209.8pt;width:30pt;height:85.75pt;rotation:9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" filled="f" strokecolor="#00b050">
                <v:textbox>
                  <w:txbxContent>
                    <w:p w14:paraId="78337C05" w14:textId="77777777" w:rsidR="00E8578D" w:rsidRPr="00C90F47" w:rsidRDefault="00E8578D" w:rsidP="00E8578D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D10CFDA" wp14:editId="1902B99C">
                <wp:simplePos x="0" y="0"/>
                <wp:positionH relativeFrom="column">
                  <wp:posOffset>3687445</wp:posOffset>
                </wp:positionH>
                <wp:positionV relativeFrom="paragraph">
                  <wp:posOffset>2664460</wp:posOffset>
                </wp:positionV>
                <wp:extent cx="381000" cy="1089025"/>
                <wp:effectExtent l="1587" t="0" r="14288" b="14287"/>
                <wp:wrapSquare wrapText="bothSides"/>
                <wp:docPr id="1806613572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F45B2EB" w14:textId="77777777" w:rsidR="00E8578D" w:rsidRPr="00336B94" w:rsidRDefault="00E8578D" w:rsidP="00E8578D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10CFDA" id="_x0000_s1034" style="position:absolute;margin-left:290.35pt;margin-top:209.8pt;width:30pt;height:85.75pt;rotation:9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" filled="f" strokecolor="#00b050">
                <v:textbox>
                  <w:txbxContent>
                    <w:p w14:paraId="5F45B2EB" w14:textId="77777777" w:rsidR="00E8578D" w:rsidRPr="00336B94" w:rsidRDefault="00E8578D" w:rsidP="00E8578D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E8578D"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97603A" wp14:editId="025360A6">
                <wp:simplePos x="0" y="0"/>
                <wp:positionH relativeFrom="column">
                  <wp:posOffset>3697923</wp:posOffset>
                </wp:positionH>
                <wp:positionV relativeFrom="paragraph">
                  <wp:posOffset>2054542</wp:posOffset>
                </wp:positionV>
                <wp:extent cx="381000" cy="1089025"/>
                <wp:effectExtent l="1587" t="0" r="14288" b="14287"/>
                <wp:wrapSquare wrapText="bothSides"/>
                <wp:docPr id="1282344860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321BF84" w14:textId="77777777" w:rsidR="00E8578D" w:rsidRPr="00336B94" w:rsidRDefault="00E8578D" w:rsidP="00E8578D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97603A" id="_x0000_s1035" style="position:absolute;margin-left:291.2pt;margin-top:161.75pt;width:30pt;height:85.75pt;rotation:9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" filled="f" strokecolor="#00b050">
                <v:textbox>
                  <w:txbxContent>
                    <w:p w14:paraId="3321BF84" w14:textId="77777777" w:rsidR="00E8578D" w:rsidRPr="00336B94" w:rsidRDefault="00E8578D" w:rsidP="00E8578D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E8578D"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3AF7008" wp14:editId="0C69D7CD">
                <wp:simplePos x="0" y="0"/>
                <wp:positionH relativeFrom="column">
                  <wp:posOffset>4975543</wp:posOffset>
                </wp:positionH>
                <wp:positionV relativeFrom="paragraph">
                  <wp:posOffset>2054542</wp:posOffset>
                </wp:positionV>
                <wp:extent cx="381000" cy="1089025"/>
                <wp:effectExtent l="1587" t="0" r="14288" b="14287"/>
                <wp:wrapSquare wrapText="bothSides"/>
                <wp:docPr id="2031933918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D739CAB" w14:textId="77777777" w:rsidR="00E8578D" w:rsidRPr="00C90F47" w:rsidRDefault="00E8578D" w:rsidP="00E8578D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AF7008" id="_x0000_s1036" style="position:absolute;margin-left:391.8pt;margin-top:161.75pt;width:30pt;height:85.75pt;rotation:9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" filled="f" strokecolor="#00b050">
                <v:textbox>
                  <w:txbxContent>
                    <w:p w14:paraId="5D739CAB" w14:textId="77777777" w:rsidR="00E8578D" w:rsidRPr="00C90F47" w:rsidRDefault="00E8578D" w:rsidP="00E8578D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E8578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888560" wp14:editId="37718CAA">
                <wp:simplePos x="0" y="0"/>
                <wp:positionH relativeFrom="column">
                  <wp:posOffset>1370648</wp:posOffset>
                </wp:positionH>
                <wp:positionV relativeFrom="paragraph">
                  <wp:posOffset>1047432</wp:posOffset>
                </wp:positionV>
                <wp:extent cx="381000" cy="3113405"/>
                <wp:effectExtent l="5397" t="0" r="18098" b="18097"/>
                <wp:wrapSquare wrapText="bothSides"/>
                <wp:docPr id="217186032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31134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DFEA9EC" w14:textId="77777777" w:rsidR="00E8578D" w:rsidRPr="00336B94" w:rsidRDefault="00E8578D" w:rsidP="00E8578D">
                            <w:pPr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888560" id="_x0000_s1037" style="position:absolute;margin-left:107.95pt;margin-top:82.45pt;width:30pt;height:245.15pt;rotation:9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" filled="f" strokecolor="#00b050">
                <v:textbox>
                  <w:txbxContent>
                    <w:p w14:paraId="4DFEA9EC" w14:textId="77777777" w:rsidR="00E8578D" w:rsidRPr="00336B94" w:rsidRDefault="00E8578D" w:rsidP="00E8578D">
                      <w:pPr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336B94"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2E38F7" wp14:editId="7A4C2216">
                <wp:simplePos x="0" y="0"/>
                <wp:positionH relativeFrom="column">
                  <wp:posOffset>3698558</wp:posOffset>
                </wp:positionH>
                <wp:positionV relativeFrom="paragraph">
                  <wp:posOffset>1523682</wp:posOffset>
                </wp:positionV>
                <wp:extent cx="381000" cy="1089025"/>
                <wp:effectExtent l="1587" t="0" r="14288" b="14287"/>
                <wp:wrapSquare wrapText="bothSides"/>
                <wp:docPr id="1996852976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E17BC13" w14:textId="77777777" w:rsidR="00336B94" w:rsidRPr="00336B94" w:rsidRDefault="00336B94" w:rsidP="00336B94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2E38F7" id="_x0000_s1038" style="position:absolute;margin-left:291.25pt;margin-top:119.95pt;width:30pt;height:85.75pt;rotation:9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" filled="f" strokecolor="#00b050">
                <v:textbox>
                  <w:txbxContent>
                    <w:p w14:paraId="7E17BC13" w14:textId="77777777" w:rsidR="00336B94" w:rsidRPr="00336B94" w:rsidRDefault="00336B94" w:rsidP="00336B94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336B94"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5C49556" wp14:editId="71A1DB15">
                <wp:simplePos x="0" y="0"/>
                <wp:positionH relativeFrom="column">
                  <wp:posOffset>4976178</wp:posOffset>
                </wp:positionH>
                <wp:positionV relativeFrom="paragraph">
                  <wp:posOffset>1523682</wp:posOffset>
                </wp:positionV>
                <wp:extent cx="381000" cy="1089025"/>
                <wp:effectExtent l="1587" t="0" r="14288" b="14287"/>
                <wp:wrapSquare wrapText="bothSides"/>
                <wp:docPr id="909355052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41872E7" w14:textId="77777777" w:rsidR="00336B94" w:rsidRPr="00C90F47" w:rsidRDefault="00336B94" w:rsidP="00336B94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C49556" id="_x0000_s1039" style="position:absolute;margin-left:391.85pt;margin-top:119.95pt;width:30pt;height:85.75pt;rotation:9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" filled="f" strokecolor="#00b050">
                <v:textbox>
                  <w:txbxContent>
                    <w:p w14:paraId="141872E7" w14:textId="77777777" w:rsidR="00336B94" w:rsidRPr="00C90F47" w:rsidRDefault="00336B94" w:rsidP="00336B94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336B9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5EA279" wp14:editId="6E8BE0E2">
                <wp:simplePos x="0" y="0"/>
                <wp:positionH relativeFrom="column">
                  <wp:posOffset>1370648</wp:posOffset>
                </wp:positionH>
                <wp:positionV relativeFrom="paragraph">
                  <wp:posOffset>515937</wp:posOffset>
                </wp:positionV>
                <wp:extent cx="381000" cy="3113405"/>
                <wp:effectExtent l="5397" t="0" r="18098" b="18097"/>
                <wp:wrapSquare wrapText="bothSides"/>
                <wp:docPr id="1875946871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31134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2186A16" w14:textId="77777777" w:rsidR="00336B94" w:rsidRPr="00336B94" w:rsidRDefault="00336B94" w:rsidP="00336B94">
                            <w:pPr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5EA279" id="_x0000_s1040" style="position:absolute;margin-left:107.95pt;margin-top:40.6pt;width:30pt;height:245.15pt;rotation:9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" filled="f" strokecolor="#00b050">
                <v:textbox>
                  <w:txbxContent>
                    <w:p w14:paraId="62186A16" w14:textId="77777777" w:rsidR="00336B94" w:rsidRPr="00336B94" w:rsidRDefault="00336B94" w:rsidP="00336B94">
                      <w:pPr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336B94"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3F31A5" wp14:editId="1E603E04">
                <wp:simplePos x="0" y="0"/>
                <wp:positionH relativeFrom="column">
                  <wp:posOffset>4969828</wp:posOffset>
                </wp:positionH>
                <wp:positionV relativeFrom="paragraph">
                  <wp:posOffset>459422</wp:posOffset>
                </wp:positionV>
                <wp:extent cx="381000" cy="1089025"/>
                <wp:effectExtent l="1587" t="0" r="14288" b="14287"/>
                <wp:wrapSquare wrapText="bothSides"/>
                <wp:docPr id="641236511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7A428207" w14:textId="77777777" w:rsidR="00336B94" w:rsidRPr="00C90F47" w:rsidRDefault="00336B94" w:rsidP="00336B94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3F31A5" id="_x0000_s1041" style="position:absolute;margin-left:391.35pt;margin-top:36.15pt;width:30pt;height:85.75pt;rotation:9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" filled="f" strokecolor="#00b050">
                <v:textbox>
                  <w:txbxContent>
                    <w:p w14:paraId="7A428207" w14:textId="77777777" w:rsidR="00336B94" w:rsidRPr="00C90F47" w:rsidRDefault="00336B94" w:rsidP="00336B94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336B94">
        <w:rPr>
          <w:rFonts w:ascii="Segoe UI" w:hAnsi="Segoe UI" w:cs="Segoe UI"/>
          <w:i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37E655" wp14:editId="148C44A4">
                <wp:simplePos x="0" y="0"/>
                <wp:positionH relativeFrom="column">
                  <wp:posOffset>3701098</wp:posOffset>
                </wp:positionH>
                <wp:positionV relativeFrom="paragraph">
                  <wp:posOffset>459422</wp:posOffset>
                </wp:positionV>
                <wp:extent cx="381000" cy="1089025"/>
                <wp:effectExtent l="1587" t="0" r="14288" b="14287"/>
                <wp:wrapSquare wrapText="bothSides"/>
                <wp:docPr id="90945735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1000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17D40674" w14:textId="77777777" w:rsidR="00336B94" w:rsidRPr="00336B94" w:rsidRDefault="00336B94" w:rsidP="00336B94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37E655" id="_x0000_s1042" style="position:absolute;margin-left:291.45pt;margin-top:36.15pt;width:30pt;height:85.75pt;rotation:9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" filled="f" strokecolor="#00b050">
                <v:textbox>
                  <w:txbxContent>
                    <w:p w14:paraId="17D40674" w14:textId="77777777" w:rsidR="00336B94" w:rsidRPr="00336B94" w:rsidRDefault="00336B94" w:rsidP="00336B94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063D43">
        <w:rPr>
          <w:lang w:val="nb-NO"/>
        </w:rPr>
        <w:tab/>
      </w:r>
      <w:r w:rsidR="00C10CEB">
        <w:rPr>
          <w:lang w:val="nb-NO"/>
        </w:rPr>
        <w:tab/>
      </w:r>
      <w:r w:rsidR="00C10CEB">
        <w:rPr>
          <w:lang w:val="nb-NO"/>
        </w:rPr>
        <w:tab/>
      </w:r>
      <w:r w:rsidR="00C10CEB">
        <w:rPr>
          <w:lang w:val="nb-NO"/>
        </w:rPr>
        <w:tab/>
      </w:r>
      <w:r w:rsidR="00C10CEB">
        <w:rPr>
          <w:lang w:val="nb-NO"/>
        </w:rPr>
        <w:tab/>
      </w:r>
      <w:r w:rsidR="00C10CEB">
        <w:rPr>
          <w:lang w:val="nb-NO"/>
        </w:rPr>
        <w:tab/>
      </w:r>
      <w:r w:rsidR="00C10CEB">
        <w:rPr>
          <w:lang w:val="nb-NO"/>
        </w:rPr>
        <w:tab/>
      </w:r>
      <w:r w:rsidR="00C10CEB">
        <w:rPr>
          <w:lang w:val="nb-NO"/>
        </w:rPr>
        <w:tab/>
        <w:t>1. samtale</w:t>
      </w:r>
      <w:r w:rsidR="00C10CEB">
        <w:rPr>
          <w:lang w:val="nb-NO"/>
        </w:rPr>
        <w:tab/>
      </w:r>
      <w:r w:rsidR="00E8578D">
        <w:rPr>
          <w:lang w:val="nb-NO"/>
        </w:rPr>
        <w:t xml:space="preserve">            </w:t>
      </w:r>
      <w:r w:rsidR="00C10CEB">
        <w:rPr>
          <w:lang w:val="nb-NO"/>
        </w:rPr>
        <w:t>2. samtal</w:t>
      </w:r>
      <w:r w:rsidR="00336B94">
        <w:rPr>
          <w:lang w:val="nb-NO"/>
        </w:rPr>
        <w:t>e</w:t>
      </w:r>
    </w:p>
    <w:p w14:paraId="3A729373" w14:textId="77777777" w:rsidR="00336B94" w:rsidRDefault="00336B94" w:rsidP="00336B94">
      <w:pPr>
        <w:rPr>
          <w:lang w:val="nb-NO"/>
        </w:rPr>
      </w:pPr>
    </w:p>
    <w:p w14:paraId="588F70F7" w14:textId="77777777" w:rsidR="00DB5CBA" w:rsidRDefault="00DB5CBA" w:rsidP="00DB5CBA">
      <w:pPr>
        <w:pStyle w:val="Overskrift1"/>
        <w:rPr>
          <w:lang w:val="nb-NO"/>
        </w:rPr>
      </w:pPr>
      <w:r>
        <w:rPr>
          <w:lang w:val="nb-NO"/>
        </w:rPr>
        <w:t>Gjennomsnitt</w:t>
      </w:r>
    </w:p>
    <w:p w14:paraId="11ED8F25" w14:textId="77777777" w:rsidR="00DB5CBA" w:rsidRDefault="00DB5CBA" w:rsidP="00DB5CBA">
      <w:pPr>
        <w:rPr>
          <w:lang w:val="nb-NO"/>
        </w:rPr>
      </w:pPr>
    </w:p>
    <w:p w14:paraId="619948FE" w14:textId="77777777" w:rsidR="00E8578D" w:rsidRDefault="00E8578D" w:rsidP="00E8578D">
      <w:pPr>
        <w:pStyle w:val="Hjelpetekst"/>
        <w:rPr>
          <w:lang w:val="nb-NO"/>
        </w:rPr>
      </w:pPr>
    </w:p>
    <w:p w14:paraId="50922E36" w14:textId="77777777" w:rsidR="00DB5CBA" w:rsidRDefault="00AC3E39" w:rsidP="00E8578D">
      <w:pPr>
        <w:pStyle w:val="Hjelpetekst"/>
        <w:rPr>
          <w:lang w:val="nb-NO"/>
        </w:rPr>
      </w:pPr>
      <w:r>
        <w:rPr>
          <w:rFonts w:ascii="Segoe UI" w:hAnsi="Segoe UI" w:cs="Segoe UI"/>
          <w:i w:val="0"/>
          <w:iCs/>
          <w:noProof/>
          <w:sz w:val="48"/>
          <w:szCs w:val="48"/>
          <w:lang w:val="nb-N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432017F" wp14:editId="6D704EA2">
                <wp:simplePos x="0" y="0"/>
                <wp:positionH relativeFrom="column">
                  <wp:posOffset>2275205</wp:posOffset>
                </wp:positionH>
                <wp:positionV relativeFrom="paragraph">
                  <wp:posOffset>76835</wp:posOffset>
                </wp:positionV>
                <wp:extent cx="447675" cy="1089025"/>
                <wp:effectExtent l="0" t="3175" r="19050" b="19050"/>
                <wp:wrapSquare wrapText="bothSides"/>
                <wp:docPr id="459375031" name="Auto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47675" cy="10890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12700">
                          <a:solidFill>
                            <a:srgbClr val="01807D"/>
                          </a:solidFill>
                        </a:ln>
                      </wps:spPr>
                      <wps:txbx>
                        <w:txbxContent>
                          <w:p w14:paraId="23170195" w14:textId="77777777" w:rsidR="00AC3E39" w:rsidRPr="00AC3E39" w:rsidRDefault="00AC3E39" w:rsidP="00AC3E39">
                            <w:pPr>
                              <w:jc w:val="center"/>
                              <w:rPr>
                                <w:rFonts w:eastAsiaTheme="majorEastAsia" w:cstheme="majorBidi"/>
                                <w:iCs/>
                                <w:sz w:val="28"/>
                                <w:szCs w:val="28"/>
                                <w:lang w:val="nb-NO"/>
                                <w14:textOutline w14:w="9525" w14:cap="rnd" w14:cmpd="sng" w14:algn="ctr">
                                  <w14:solidFill>
                                    <w14:srgbClr w14:val="01807D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432017F" id="_x0000_s1043" style="position:absolute;margin-left:179.15pt;margin-top:6.05pt;width:35.25pt;height:85.75pt;rotation:90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" filled="f" strokecolor="#01807d" strokeweight="1pt">
                <v:textbox>
                  <w:txbxContent>
                    <w:p w14:paraId="23170195" w14:textId="77777777" w:rsidR="00AC3E39" w:rsidRPr="00AC3E39" w:rsidRDefault="00AC3E39" w:rsidP="00AC3E39">
                      <w:pPr>
                        <w:jc w:val="center"/>
                        <w:rPr>
                          <w:rFonts w:eastAsiaTheme="majorEastAsia" w:cstheme="majorBidi"/>
                          <w:iCs/>
                          <w:sz w:val="28"/>
                          <w:szCs w:val="28"/>
                          <w:lang w:val="nb-NO"/>
                          <w14:textOutline w14:w="9525" w14:cap="rnd" w14:cmpd="sng" w14:algn="ctr">
                            <w14:solidFill>
                              <w14:srgbClr w14:val="01807D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E8578D">
        <w:rPr>
          <w:lang w:val="nb-NO"/>
        </w:rPr>
        <w:t xml:space="preserve">Gjennomsnitt 2. samtale –  gjennomsnitt 1. samtale = </w:t>
      </w:r>
    </w:p>
    <w:p w14:paraId="1303A3B6" w14:textId="77777777" w:rsidR="00E8578D" w:rsidRDefault="00E8578D" w:rsidP="00E8578D">
      <w:pPr>
        <w:pStyle w:val="Hjelpetekst"/>
        <w:rPr>
          <w:lang w:val="nb-NO"/>
        </w:rPr>
      </w:pPr>
    </w:p>
    <w:p w14:paraId="0DAC4BA5" w14:textId="77777777" w:rsidR="00E8578D" w:rsidRPr="006E1568" w:rsidRDefault="00E8578D" w:rsidP="00E8578D">
      <w:pPr>
        <w:pStyle w:val="Overskrift1"/>
        <w:rPr>
          <w:b/>
          <w:bCs/>
          <w:u w:val="single"/>
          <w:lang w:val="nb-NO"/>
        </w:rPr>
      </w:pPr>
      <w:r w:rsidRPr="006E1568">
        <w:rPr>
          <w:b/>
          <w:bCs/>
          <w:lang w:val="nb-NO"/>
        </w:rPr>
        <w:t>Opplevd nytte</w:t>
      </w:r>
      <w:r w:rsidR="007D270F" w:rsidRPr="006E1568">
        <w:rPr>
          <w:b/>
          <w:bCs/>
          <w:lang w:val="nb-NO"/>
        </w:rPr>
        <w:t xml:space="preserve"> </w:t>
      </w:r>
      <w:r w:rsidR="00AC3E39" w:rsidRPr="006E1568">
        <w:rPr>
          <w:b/>
          <w:bCs/>
          <w:u w:val="single"/>
          <w:lang w:val="nb-NO"/>
        </w:rPr>
        <w:t xml:space="preserve">   </w:t>
      </w:r>
    </w:p>
    <w:p w14:paraId="25DEBA35" w14:textId="77777777" w:rsidR="00E8578D" w:rsidRDefault="00E8578D" w:rsidP="00E8578D">
      <w:pPr>
        <w:rPr>
          <w:lang w:val="nb-NO"/>
        </w:rPr>
      </w:pPr>
    </w:p>
    <w:p w14:paraId="6C9A3EBF" w14:textId="77777777" w:rsidR="003056E3" w:rsidRDefault="003056E3">
      <w:pPr>
        <w:rPr>
          <w:lang w:val="nb-NO"/>
        </w:rPr>
      </w:pPr>
      <w:r>
        <w:rPr>
          <w:lang w:val="nb-NO"/>
        </w:rPr>
        <w:br w:type="page"/>
      </w:r>
    </w:p>
    <w:p w14:paraId="746607C4" w14:textId="77777777" w:rsidR="00DB5CBA" w:rsidRDefault="00DB5CBA" w:rsidP="004E70F4">
      <w:pPr>
        <w:rPr>
          <w:lang w:val="nb-NO"/>
        </w:rPr>
      </w:pPr>
    </w:p>
    <w:p w14:paraId="0944D714" w14:textId="77777777" w:rsidR="003056E3" w:rsidRDefault="003056E3" w:rsidP="004E70F4">
      <w:pPr>
        <w:rPr>
          <w:lang w:val="nb-NO"/>
        </w:rPr>
      </w:pPr>
    </w:p>
    <w:p w14:paraId="30FBCAE5" w14:textId="77777777" w:rsidR="003056E3" w:rsidRDefault="003056E3" w:rsidP="003056E3">
      <w:pPr>
        <w:pStyle w:val="Overskrift2"/>
        <w:rPr>
          <w:lang w:val="nb-NO"/>
        </w:rPr>
      </w:pPr>
      <w:r>
        <w:rPr>
          <w:lang w:val="nb-NO"/>
        </w:rPr>
        <w:t>Veiledning/informasjon til skjema</w:t>
      </w:r>
    </w:p>
    <w:p w14:paraId="46A3889C" w14:textId="77777777" w:rsidR="003056E3" w:rsidRDefault="003056E3" w:rsidP="003056E3">
      <w:pPr>
        <w:rPr>
          <w:lang w:val="nb-NO"/>
        </w:rPr>
      </w:pPr>
    </w:p>
    <w:p w14:paraId="0ABCA536" w14:textId="77777777" w:rsidR="003056E3" w:rsidRDefault="003056E3" w:rsidP="003056E3">
      <w:pPr>
        <w:rPr>
          <w:lang w:val="nb-NO"/>
        </w:rPr>
      </w:pPr>
    </w:p>
    <w:p w14:paraId="021AC89C" w14:textId="77777777" w:rsidR="003056E3" w:rsidRPr="003056E3" w:rsidRDefault="003056E3" w:rsidP="003056E3">
      <w:pPr>
        <w:rPr>
          <w:b/>
          <w:bCs/>
        </w:rPr>
      </w:pPr>
      <w:r w:rsidRPr="003056E3">
        <w:rPr>
          <w:b/>
          <w:bCs/>
        </w:rPr>
        <w:t>Hva er viktig for deg?-skjema</w:t>
      </w:r>
    </w:p>
    <w:p w14:paraId="588EC0CB" w14:textId="77777777" w:rsidR="003056E3" w:rsidRDefault="003056E3" w:rsidP="003056E3">
      <w:r>
        <w:t>Skjemaet brukes i Gode pasientforløp og danner utgangspunkt for tildeling av tjenester. Ved å gi tjenester ut fra det som er viktig for pasienten, utløses pasientens egne ressurser og motivasjon. Dette bidrar til å gjøre tjenestene mer treffsikre og virksomme.</w:t>
      </w:r>
    </w:p>
    <w:p w14:paraId="77870775" w14:textId="77777777" w:rsidR="003056E3" w:rsidRDefault="003056E3" w:rsidP="003056E3"/>
    <w:p w14:paraId="123610F0" w14:textId="77777777" w:rsidR="003056E3" w:rsidRPr="003056E3" w:rsidRDefault="003056E3" w:rsidP="003056E3">
      <w:pPr>
        <w:rPr>
          <w:b/>
          <w:bCs/>
        </w:rPr>
      </w:pPr>
      <w:r w:rsidRPr="003056E3">
        <w:rPr>
          <w:b/>
          <w:bCs/>
        </w:rPr>
        <w:t>Hensikt:</w:t>
      </w:r>
    </w:p>
    <w:p w14:paraId="3F347D5C" w14:textId="77777777" w:rsidR="003056E3" w:rsidRDefault="003056E3" w:rsidP="003056E3">
      <w:r>
        <w:t>Anerkjenne pasienten som ekspert på eget liv.</w:t>
      </w:r>
    </w:p>
    <w:p w14:paraId="5BBA18C6" w14:textId="77777777" w:rsidR="003056E3" w:rsidRDefault="003056E3" w:rsidP="003056E3">
      <w:r>
        <w:t>Tildele tjenester ut fra det som er viktig for pasienten.</w:t>
      </w:r>
    </w:p>
    <w:p w14:paraId="0D55426B" w14:textId="77777777" w:rsidR="003056E3" w:rsidRDefault="003056E3" w:rsidP="003056E3">
      <w:r>
        <w:t>Pasienten vurderer sammen med tjenesteytere nytten av de tjenestene som gis.</w:t>
      </w:r>
    </w:p>
    <w:p w14:paraId="1AE1B839" w14:textId="77777777" w:rsidR="003056E3" w:rsidRDefault="003056E3" w:rsidP="003056E3"/>
    <w:p w14:paraId="606522C5" w14:textId="77777777" w:rsidR="003056E3" w:rsidRPr="003056E3" w:rsidRDefault="003056E3" w:rsidP="003056E3">
      <w:pPr>
        <w:rPr>
          <w:b/>
          <w:bCs/>
        </w:rPr>
      </w:pPr>
      <w:r w:rsidRPr="003056E3">
        <w:rPr>
          <w:b/>
          <w:bCs/>
        </w:rPr>
        <w:t>Hvordan bruke skjemaet?</w:t>
      </w:r>
    </w:p>
    <w:p w14:paraId="22F3C505" w14:textId="77777777" w:rsidR="003056E3" w:rsidRDefault="003056E3" w:rsidP="003056E3">
      <w:r>
        <w:t xml:space="preserve">Første samtale: Gjøres ved første kontakt og ved vesentlige endringer i funksjonsnivå eller situasjon. Når man i samtalen har kartlagt de 3-5 viktigste aktivitetene, skrives disse </w:t>
      </w:r>
      <w:r w:rsidR="00123EFD">
        <w:rPr>
          <w:lang w:val="nb-NO"/>
        </w:rPr>
        <w:t>inn</w:t>
      </w:r>
      <w:r>
        <w:t xml:space="preserve"> i skjemaet. Pasienten vurderer hvor vanskelig eller lett det er å utføre hver aktivitet på en skala fra 0 til 10. Regn ut en gjennomsnittskår for aktivitetene som pasienten har ført opp. Lag sammen med pasientene målformuleringer knyttet til aktiviteten(e). Registrer målene i pasientens journal, slik at alle vet hva målet med tjenesten(e) er. Snakk også gjerne om hva dere sammen kan gjøre (tiltakene) for å nå målene.</w:t>
      </w:r>
    </w:p>
    <w:p w14:paraId="7CDA2867" w14:textId="77777777" w:rsidR="003056E3" w:rsidRDefault="003056E3" w:rsidP="003056E3"/>
    <w:p w14:paraId="584D0495" w14:textId="77777777" w:rsidR="003056E3" w:rsidRDefault="003056E3" w:rsidP="003056E3">
      <w:r>
        <w:t>Andre samtale: Gjøres en måned senere. Gjennomsnittskår dokumenteres i journalen og differansen i skår er et uttrykk for nytten pasienten har av tjenestene de mottar. En differanse på 2 eller mer, fra første til andre samtale, indikerer en betydelig bedring av funksjon.</w:t>
      </w:r>
    </w:p>
    <w:p w14:paraId="1DB5AA10" w14:textId="77777777" w:rsidR="003056E3" w:rsidRDefault="003056E3" w:rsidP="003056E3"/>
    <w:p w14:paraId="5D49EACC" w14:textId="77777777" w:rsidR="003056E3" w:rsidRDefault="003056E3" w:rsidP="003056E3">
      <w:r>
        <w:t>Tredje samtale: Kan utføres om pasienten fortsatt har samme aktivitetsmål og trenger lenger tid på å nå dem.</w:t>
      </w:r>
    </w:p>
    <w:p w14:paraId="77C17CC8" w14:textId="77777777" w:rsidR="003056E3" w:rsidRDefault="003056E3" w:rsidP="003056E3"/>
    <w:p w14:paraId="54DCFB57" w14:textId="77777777" w:rsidR="003056E3" w:rsidRPr="003056E3" w:rsidRDefault="003056E3" w:rsidP="003056E3">
      <w:pPr>
        <w:rPr>
          <w:b/>
          <w:bCs/>
        </w:rPr>
      </w:pPr>
      <w:r w:rsidRPr="003056E3">
        <w:rPr>
          <w:b/>
          <w:bCs/>
        </w:rPr>
        <w:t>Tips for å lykkes med bruk av skjemaet:</w:t>
      </w:r>
    </w:p>
    <w:p w14:paraId="3CA32E05" w14:textId="77777777" w:rsidR="003056E3" w:rsidRDefault="003056E3" w:rsidP="003056E3">
      <w:r>
        <w:t>Bruk metoder som for eksempel motiverende intervju (MI) eller andre samtaleteknikker du kjenner.</w:t>
      </w:r>
    </w:p>
    <w:p w14:paraId="5B29417E" w14:textId="77777777" w:rsidR="00123EFD" w:rsidRDefault="00123EFD" w:rsidP="003056E3"/>
    <w:p w14:paraId="58C26A25" w14:textId="77777777" w:rsidR="00123EFD" w:rsidRDefault="00123EFD" w:rsidP="003056E3"/>
    <w:p w14:paraId="356EF272" w14:textId="77777777" w:rsidR="00123EFD" w:rsidRDefault="00123EFD" w:rsidP="003056E3"/>
    <w:p w14:paraId="7C57D38E" w14:textId="77777777" w:rsidR="00123EFD" w:rsidRDefault="00123EFD" w:rsidP="003056E3"/>
    <w:p w14:paraId="505BEE1D" w14:textId="77777777" w:rsidR="00123EFD" w:rsidRDefault="00123EFD" w:rsidP="003056E3"/>
    <w:p w14:paraId="71CAAE5E" w14:textId="77777777" w:rsidR="00123EFD" w:rsidRDefault="00123EFD" w:rsidP="003056E3"/>
    <w:p w14:paraId="07903234" w14:textId="77777777" w:rsidR="00123EFD" w:rsidRDefault="00123EFD" w:rsidP="003056E3"/>
    <w:p w14:paraId="41E2B7A7" w14:textId="77777777" w:rsidR="00123EFD" w:rsidRDefault="00123EFD" w:rsidP="003056E3"/>
    <w:p w14:paraId="31AC5570" w14:textId="77777777" w:rsidR="00123EFD" w:rsidRDefault="00123EFD" w:rsidP="003056E3"/>
    <w:p w14:paraId="3B568660" w14:textId="77777777" w:rsidR="00123EFD" w:rsidRDefault="00123EFD" w:rsidP="003056E3"/>
    <w:p w14:paraId="016DDECE" w14:textId="77777777" w:rsidR="00123EFD" w:rsidRDefault="00123EFD" w:rsidP="003056E3"/>
    <w:p w14:paraId="6F0934B6" w14:textId="77777777" w:rsidR="00123EFD" w:rsidRDefault="00123EFD" w:rsidP="003056E3"/>
    <w:p w14:paraId="4F382CF1" w14:textId="77777777" w:rsidR="00123EFD" w:rsidRDefault="00123EFD" w:rsidP="003056E3"/>
    <w:p w14:paraId="39210479" w14:textId="77777777" w:rsidR="00123EFD" w:rsidRDefault="00123EFD" w:rsidP="003056E3"/>
    <w:p w14:paraId="42B57784" w14:textId="77777777" w:rsidR="00123EFD" w:rsidRDefault="00123EFD" w:rsidP="003056E3"/>
    <w:p w14:paraId="46B6C976" w14:textId="77777777" w:rsidR="00123EFD" w:rsidRDefault="00123EFD" w:rsidP="003056E3"/>
    <w:p w14:paraId="6D5B8AC8" w14:textId="77777777" w:rsidR="00123EFD" w:rsidRDefault="00123EFD" w:rsidP="003056E3"/>
    <w:p w14:paraId="6BE80F78" w14:textId="77777777" w:rsidR="00123EFD" w:rsidRDefault="00123EFD" w:rsidP="003056E3"/>
    <w:p w14:paraId="40A64F54" w14:textId="77777777" w:rsidR="00123EFD" w:rsidRDefault="00123EFD" w:rsidP="003056E3"/>
    <w:p w14:paraId="473E102C" w14:textId="77777777" w:rsidR="00123EFD" w:rsidRDefault="00123EFD" w:rsidP="003056E3"/>
    <w:p w14:paraId="32FF4CD7" w14:textId="77777777" w:rsidR="00123EFD" w:rsidRDefault="00123EFD" w:rsidP="003056E3"/>
    <w:p w14:paraId="07339A51" w14:textId="77777777" w:rsidR="00123EFD" w:rsidRDefault="00123EFD" w:rsidP="003056E3"/>
    <w:p w14:paraId="61B3D078" w14:textId="77777777" w:rsidR="00123EFD" w:rsidRDefault="00123EFD" w:rsidP="00123EFD">
      <w:pPr>
        <w:pStyle w:val="Hjelpetekst"/>
      </w:pPr>
      <w:r w:rsidRPr="00123EFD">
        <w:t>(Skjemaet er basert på Pasientspesifikk funksjonsskala – PFSF.)</w:t>
      </w:r>
    </w:p>
    <w:p w14:paraId="4A516A87" w14:textId="77777777" w:rsidR="003056E3" w:rsidRPr="003056E3" w:rsidRDefault="003056E3" w:rsidP="003056E3">
      <w:pPr>
        <w:rPr>
          <w:lang w:val="nb-NO"/>
        </w:rPr>
      </w:pPr>
    </w:p>
    <w:sectPr w:rsidR="003056E3" w:rsidRPr="003056E3" w:rsidSect="00813BE4">
      <w:headerReference w:type="default" r:id="rId8"/>
      <w:footerReference w:type="even" r:id="rId9"/>
      <w:footerReference w:type="default" r:id="rId10"/>
      <w:pgSz w:w="11900" w:h="16840"/>
      <w:pgMar w:top="1440" w:right="1440" w:bottom="1440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E812C1" w14:textId="77777777" w:rsidR="00FD7896" w:rsidRDefault="00FD7896" w:rsidP="0018401C">
      <w:r>
        <w:separator/>
      </w:r>
    </w:p>
    <w:p w14:paraId="79243739" w14:textId="77777777" w:rsidR="00FD7896" w:rsidRDefault="00FD7896"/>
  </w:endnote>
  <w:endnote w:type="continuationSeparator" w:id="0">
    <w:p w14:paraId="06A5F789" w14:textId="77777777" w:rsidR="00FD7896" w:rsidRDefault="00FD7896" w:rsidP="0018401C">
      <w:r>
        <w:continuationSeparator/>
      </w:r>
    </w:p>
    <w:p w14:paraId="28160888" w14:textId="77777777" w:rsidR="00FD7896" w:rsidRDefault="00FD7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l"/>
      </w:rPr>
      <w:id w:val="1617864076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68176064" w14:textId="77777777" w:rsidR="00FF6F1A" w:rsidRDefault="00FF6F1A" w:rsidP="00EA5C65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63D9BA49" w14:textId="77777777" w:rsidR="004E328A" w:rsidRDefault="004E328A" w:rsidP="00FF6F1A">
    <w:pPr>
      <w:pStyle w:val="Bunntekst"/>
      <w:ind w:right="360"/>
    </w:pPr>
  </w:p>
  <w:p w14:paraId="32CC7A2E" w14:textId="77777777" w:rsidR="00603EC8" w:rsidRDefault="00603EC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l"/>
      </w:rPr>
      <w:id w:val="1001314086"/>
      <w:docPartObj>
        <w:docPartGallery w:val="Page Numbers (Bottom of Page)"/>
        <w:docPartUnique/>
      </w:docPartObj>
    </w:sdtPr>
    <w:sdtEndPr>
      <w:rPr>
        <w:rStyle w:val="Sidetall"/>
        <w:color w:val="767171" w:themeColor="background2" w:themeShade="80"/>
        <w:sz w:val="16"/>
        <w:szCs w:val="16"/>
      </w:rPr>
    </w:sdtEndPr>
    <w:sdtContent>
      <w:p w14:paraId="3E959D98" w14:textId="77777777" w:rsidR="00FF6F1A" w:rsidRPr="00FF6F1A" w:rsidRDefault="00FF6F1A" w:rsidP="00EA5C65">
        <w:pPr>
          <w:pStyle w:val="Bunntekst"/>
          <w:framePr w:wrap="none" w:vAnchor="text" w:hAnchor="margin" w:xAlign="right" w:y="1"/>
          <w:rPr>
            <w:rStyle w:val="Sidetall"/>
            <w:color w:val="767171" w:themeColor="background2" w:themeShade="80"/>
            <w:sz w:val="16"/>
            <w:szCs w:val="16"/>
          </w:rPr>
        </w:pPr>
        <w:r w:rsidRPr="00FF6F1A">
          <w:rPr>
            <w:rStyle w:val="Sidetall"/>
            <w:color w:val="767171" w:themeColor="background2" w:themeShade="80"/>
            <w:sz w:val="16"/>
            <w:szCs w:val="16"/>
          </w:rPr>
          <w:fldChar w:fldCharType="begin"/>
        </w:r>
        <w:r w:rsidRPr="00FF6F1A">
          <w:rPr>
            <w:rStyle w:val="Sidetall"/>
            <w:color w:val="767171" w:themeColor="background2" w:themeShade="80"/>
            <w:sz w:val="16"/>
            <w:szCs w:val="16"/>
          </w:rPr>
          <w:instrText xml:space="preserve"> PAGE </w:instrText>
        </w:r>
        <w:r w:rsidRPr="00FF6F1A">
          <w:rPr>
            <w:rStyle w:val="Sidetall"/>
            <w:color w:val="767171" w:themeColor="background2" w:themeShade="80"/>
            <w:sz w:val="16"/>
            <w:szCs w:val="16"/>
          </w:rPr>
          <w:fldChar w:fldCharType="separate"/>
        </w:r>
        <w:r w:rsidRPr="00FF6F1A">
          <w:rPr>
            <w:rStyle w:val="Sidetall"/>
            <w:noProof/>
            <w:color w:val="767171" w:themeColor="background2" w:themeShade="80"/>
            <w:sz w:val="16"/>
            <w:szCs w:val="16"/>
          </w:rPr>
          <w:t>1</w:t>
        </w:r>
        <w:r w:rsidRPr="00FF6F1A">
          <w:rPr>
            <w:rStyle w:val="Sidetall"/>
            <w:color w:val="767171" w:themeColor="background2" w:themeShade="80"/>
            <w:sz w:val="16"/>
            <w:szCs w:val="16"/>
          </w:rPr>
          <w:fldChar w:fldCharType="end"/>
        </w:r>
      </w:p>
    </w:sdtContent>
  </w:sdt>
  <w:p w14:paraId="0CCB9A1A" w14:textId="77777777" w:rsidR="004E328A" w:rsidRPr="00F75D8F" w:rsidRDefault="00F75D8F" w:rsidP="00FF6F1A">
    <w:pPr>
      <w:pStyle w:val="Bunntekst"/>
      <w:ind w:right="360"/>
      <w:rPr>
        <w:color w:val="767171" w:themeColor="background2" w:themeShade="80"/>
        <w:sz w:val="16"/>
        <w:szCs w:val="16"/>
        <w:lang w:val="nb-NO"/>
      </w:rPr>
    </w:pPr>
    <w:r>
      <w:rPr>
        <w:color w:val="767171" w:themeColor="background2" w:themeShade="80"/>
        <w:sz w:val="16"/>
        <w:szCs w:val="16"/>
        <w:lang w:val="nb-NO"/>
      </w:rPr>
      <w:t>Hva er viktig for deg</w:t>
    </w:r>
    <w:r w:rsidR="00180D4C">
      <w:rPr>
        <w:color w:val="767171" w:themeColor="background2" w:themeShade="80"/>
        <w:sz w:val="16"/>
        <w:szCs w:val="16"/>
        <w:lang w:val="nb-NO"/>
      </w:rPr>
      <w:t>?</w:t>
    </w:r>
    <w:r>
      <w:rPr>
        <w:color w:val="767171" w:themeColor="background2" w:themeShade="80"/>
        <w:sz w:val="16"/>
        <w:szCs w:val="16"/>
        <w:lang w:val="nb-NO"/>
      </w:rPr>
      <w:t>-skjema</w:t>
    </w:r>
  </w:p>
  <w:p w14:paraId="79E38EAA" w14:textId="77777777" w:rsidR="00FF6F1A" w:rsidRDefault="00FF6F1A"/>
  <w:p w14:paraId="29E50AF1" w14:textId="77777777" w:rsidR="00603EC8" w:rsidRDefault="00603E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70464" w14:textId="77777777" w:rsidR="00FD7896" w:rsidRDefault="00FD7896" w:rsidP="0018401C">
      <w:r>
        <w:separator/>
      </w:r>
    </w:p>
    <w:p w14:paraId="7BF020BA" w14:textId="77777777" w:rsidR="00FD7896" w:rsidRDefault="00FD7896"/>
  </w:footnote>
  <w:footnote w:type="continuationSeparator" w:id="0">
    <w:p w14:paraId="033ACA2E" w14:textId="77777777" w:rsidR="00FD7896" w:rsidRDefault="00FD7896" w:rsidP="0018401C">
      <w:r>
        <w:continuationSeparator/>
      </w:r>
    </w:p>
    <w:p w14:paraId="016AE62F" w14:textId="77777777" w:rsidR="00FD7896" w:rsidRDefault="00FD7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D54AA" w14:textId="77777777" w:rsidR="00813BE4" w:rsidRDefault="00C91911" w:rsidP="00813BE4">
    <w:pPr>
      <w:pStyle w:val="Topptekst"/>
      <w:ind w:left="-1418" w:hanging="2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E7BDD1" wp14:editId="4B69F2D0">
          <wp:simplePos x="0" y="0"/>
          <wp:positionH relativeFrom="column">
            <wp:posOffset>-914400</wp:posOffset>
          </wp:positionH>
          <wp:positionV relativeFrom="paragraph">
            <wp:posOffset>-14231</wp:posOffset>
          </wp:positionV>
          <wp:extent cx="7562850" cy="1339215"/>
          <wp:effectExtent l="0" t="0" r="6350" b="0"/>
          <wp:wrapNone/>
          <wp:docPr id="198904169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04169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339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A5B461" w14:textId="77777777" w:rsidR="00603EC8" w:rsidRDefault="00603E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05A38"/>
    <w:multiLevelType w:val="hybridMultilevel"/>
    <w:tmpl w:val="E2DC8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92760"/>
    <w:multiLevelType w:val="multilevel"/>
    <w:tmpl w:val="9D88E8C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3FB3CCD"/>
    <w:multiLevelType w:val="hybridMultilevel"/>
    <w:tmpl w:val="6CEAAB30"/>
    <w:lvl w:ilvl="0" w:tplc="E60E23D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127D1"/>
    <w:multiLevelType w:val="hybridMultilevel"/>
    <w:tmpl w:val="71404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66CAE"/>
    <w:multiLevelType w:val="hybridMultilevel"/>
    <w:tmpl w:val="5762D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119FA"/>
    <w:multiLevelType w:val="hybridMultilevel"/>
    <w:tmpl w:val="6F9E71EE"/>
    <w:lvl w:ilvl="0" w:tplc="E60E23D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F3BDC"/>
    <w:multiLevelType w:val="hybridMultilevel"/>
    <w:tmpl w:val="2834AA06"/>
    <w:lvl w:ilvl="0" w:tplc="E60E23D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5249A"/>
    <w:multiLevelType w:val="hybridMultilevel"/>
    <w:tmpl w:val="B3A8E1DA"/>
    <w:lvl w:ilvl="0" w:tplc="E60E23D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16888"/>
    <w:multiLevelType w:val="hybridMultilevel"/>
    <w:tmpl w:val="E474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502F7"/>
    <w:multiLevelType w:val="hybridMultilevel"/>
    <w:tmpl w:val="EA123824"/>
    <w:lvl w:ilvl="0" w:tplc="F6663F4A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5B7B42"/>
    <w:multiLevelType w:val="hybridMultilevel"/>
    <w:tmpl w:val="E2E0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4E2417"/>
    <w:multiLevelType w:val="hybridMultilevel"/>
    <w:tmpl w:val="7B840B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36A0F"/>
    <w:multiLevelType w:val="hybridMultilevel"/>
    <w:tmpl w:val="69541F56"/>
    <w:lvl w:ilvl="0" w:tplc="F6663F4A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40199"/>
    <w:multiLevelType w:val="hybridMultilevel"/>
    <w:tmpl w:val="E8768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8E7CD3"/>
    <w:multiLevelType w:val="hybridMultilevel"/>
    <w:tmpl w:val="685E4862"/>
    <w:lvl w:ilvl="0" w:tplc="E60E23D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84E25"/>
    <w:multiLevelType w:val="hybridMultilevel"/>
    <w:tmpl w:val="4AB22666"/>
    <w:lvl w:ilvl="0" w:tplc="E60E23D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26834"/>
    <w:multiLevelType w:val="hybridMultilevel"/>
    <w:tmpl w:val="DEA26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0537F4"/>
    <w:multiLevelType w:val="hybridMultilevel"/>
    <w:tmpl w:val="99863898"/>
    <w:lvl w:ilvl="0" w:tplc="BECE8E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81063"/>
    <w:multiLevelType w:val="hybridMultilevel"/>
    <w:tmpl w:val="7C34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C2B8B"/>
    <w:multiLevelType w:val="hybridMultilevel"/>
    <w:tmpl w:val="1E922E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A63AB"/>
    <w:multiLevelType w:val="hybridMultilevel"/>
    <w:tmpl w:val="C4F6B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153536">
    <w:abstractNumId w:val="20"/>
  </w:num>
  <w:num w:numId="2" w16cid:durableId="853887800">
    <w:abstractNumId w:val="14"/>
  </w:num>
  <w:num w:numId="3" w16cid:durableId="964502051">
    <w:abstractNumId w:val="15"/>
  </w:num>
  <w:num w:numId="4" w16cid:durableId="1041783214">
    <w:abstractNumId w:val="6"/>
  </w:num>
  <w:num w:numId="5" w16cid:durableId="1564677161">
    <w:abstractNumId w:val="5"/>
  </w:num>
  <w:num w:numId="6" w16cid:durableId="1878346010">
    <w:abstractNumId w:val="7"/>
  </w:num>
  <w:num w:numId="7" w16cid:durableId="391201436">
    <w:abstractNumId w:val="2"/>
  </w:num>
  <w:num w:numId="8" w16cid:durableId="1923829794">
    <w:abstractNumId w:val="18"/>
  </w:num>
  <w:num w:numId="9" w16cid:durableId="1119689287">
    <w:abstractNumId w:val="11"/>
  </w:num>
  <w:num w:numId="10" w16cid:durableId="699746472">
    <w:abstractNumId w:val="3"/>
  </w:num>
  <w:num w:numId="11" w16cid:durableId="653072468">
    <w:abstractNumId w:val="19"/>
  </w:num>
  <w:num w:numId="12" w16cid:durableId="432633236">
    <w:abstractNumId w:val="12"/>
  </w:num>
  <w:num w:numId="13" w16cid:durableId="951669193">
    <w:abstractNumId w:val="9"/>
  </w:num>
  <w:num w:numId="14" w16cid:durableId="269091036">
    <w:abstractNumId w:val="4"/>
  </w:num>
  <w:num w:numId="15" w16cid:durableId="669988476">
    <w:abstractNumId w:val="17"/>
  </w:num>
  <w:num w:numId="16" w16cid:durableId="163474537">
    <w:abstractNumId w:val="10"/>
  </w:num>
  <w:num w:numId="17" w16cid:durableId="2102485380">
    <w:abstractNumId w:val="8"/>
  </w:num>
  <w:num w:numId="18" w16cid:durableId="96414204">
    <w:abstractNumId w:val="13"/>
  </w:num>
  <w:num w:numId="19" w16cid:durableId="1854997839">
    <w:abstractNumId w:val="16"/>
  </w:num>
  <w:num w:numId="20" w16cid:durableId="214003816">
    <w:abstractNumId w:val="0"/>
  </w:num>
  <w:num w:numId="21" w16cid:durableId="60715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96"/>
    <w:rsid w:val="00031A0D"/>
    <w:rsid w:val="0003402F"/>
    <w:rsid w:val="00063D43"/>
    <w:rsid w:val="00076458"/>
    <w:rsid w:val="000829E3"/>
    <w:rsid w:val="000C72CD"/>
    <w:rsid w:val="000D53D3"/>
    <w:rsid w:val="000F0458"/>
    <w:rsid w:val="000F7CA8"/>
    <w:rsid w:val="00105671"/>
    <w:rsid w:val="00123EFD"/>
    <w:rsid w:val="00156F27"/>
    <w:rsid w:val="0016689E"/>
    <w:rsid w:val="00180D4C"/>
    <w:rsid w:val="00180E20"/>
    <w:rsid w:val="00181929"/>
    <w:rsid w:val="0018401C"/>
    <w:rsid w:val="001A669D"/>
    <w:rsid w:val="001D1658"/>
    <w:rsid w:val="001E17CE"/>
    <w:rsid w:val="001E241C"/>
    <w:rsid w:val="00224F13"/>
    <w:rsid w:val="00257CE8"/>
    <w:rsid w:val="002755BD"/>
    <w:rsid w:val="0029256E"/>
    <w:rsid w:val="0029747C"/>
    <w:rsid w:val="002B77B9"/>
    <w:rsid w:val="002B7E70"/>
    <w:rsid w:val="003056E3"/>
    <w:rsid w:val="00336B94"/>
    <w:rsid w:val="00376F4F"/>
    <w:rsid w:val="003773CD"/>
    <w:rsid w:val="003B17F6"/>
    <w:rsid w:val="003B3FE2"/>
    <w:rsid w:val="003C01B8"/>
    <w:rsid w:val="003D0D07"/>
    <w:rsid w:val="004042D7"/>
    <w:rsid w:val="00431842"/>
    <w:rsid w:val="0044301E"/>
    <w:rsid w:val="0049693A"/>
    <w:rsid w:val="004A3370"/>
    <w:rsid w:val="004D3B37"/>
    <w:rsid w:val="004E328A"/>
    <w:rsid w:val="004E70F4"/>
    <w:rsid w:val="00545188"/>
    <w:rsid w:val="005451BA"/>
    <w:rsid w:val="00552D56"/>
    <w:rsid w:val="005633F1"/>
    <w:rsid w:val="00565FDB"/>
    <w:rsid w:val="00587EEE"/>
    <w:rsid w:val="00592973"/>
    <w:rsid w:val="00596A3E"/>
    <w:rsid w:val="005B3689"/>
    <w:rsid w:val="005D0995"/>
    <w:rsid w:val="005D413D"/>
    <w:rsid w:val="005F5DFB"/>
    <w:rsid w:val="005F7DAA"/>
    <w:rsid w:val="00601A75"/>
    <w:rsid w:val="00603EC8"/>
    <w:rsid w:val="0061070E"/>
    <w:rsid w:val="00612C4E"/>
    <w:rsid w:val="00614534"/>
    <w:rsid w:val="00634D98"/>
    <w:rsid w:val="006361F5"/>
    <w:rsid w:val="00644FE8"/>
    <w:rsid w:val="00661A8F"/>
    <w:rsid w:val="00683C7F"/>
    <w:rsid w:val="006B1016"/>
    <w:rsid w:val="006E1568"/>
    <w:rsid w:val="006E787B"/>
    <w:rsid w:val="006F07CC"/>
    <w:rsid w:val="006F4DED"/>
    <w:rsid w:val="0072421A"/>
    <w:rsid w:val="00786307"/>
    <w:rsid w:val="007A7DAF"/>
    <w:rsid w:val="007B53FB"/>
    <w:rsid w:val="007D270F"/>
    <w:rsid w:val="00810F01"/>
    <w:rsid w:val="00811E7A"/>
    <w:rsid w:val="00813BE4"/>
    <w:rsid w:val="00816941"/>
    <w:rsid w:val="00831551"/>
    <w:rsid w:val="00833544"/>
    <w:rsid w:val="00836EDF"/>
    <w:rsid w:val="00844289"/>
    <w:rsid w:val="008612A5"/>
    <w:rsid w:val="008626E2"/>
    <w:rsid w:val="00880248"/>
    <w:rsid w:val="00894B09"/>
    <w:rsid w:val="008B11DF"/>
    <w:rsid w:val="008B4B9A"/>
    <w:rsid w:val="008D0033"/>
    <w:rsid w:val="00993D33"/>
    <w:rsid w:val="009D5833"/>
    <w:rsid w:val="009F7544"/>
    <w:rsid w:val="00A444C6"/>
    <w:rsid w:val="00A5180B"/>
    <w:rsid w:val="00A64053"/>
    <w:rsid w:val="00AC3E39"/>
    <w:rsid w:val="00AD094D"/>
    <w:rsid w:val="00AD7B8E"/>
    <w:rsid w:val="00AE1595"/>
    <w:rsid w:val="00AF0DED"/>
    <w:rsid w:val="00B60CE6"/>
    <w:rsid w:val="00B748EA"/>
    <w:rsid w:val="00B81727"/>
    <w:rsid w:val="00B968D8"/>
    <w:rsid w:val="00BB6A10"/>
    <w:rsid w:val="00BF0C62"/>
    <w:rsid w:val="00BF4D98"/>
    <w:rsid w:val="00C10CEB"/>
    <w:rsid w:val="00C17531"/>
    <w:rsid w:val="00C50FDB"/>
    <w:rsid w:val="00C51380"/>
    <w:rsid w:val="00C74B06"/>
    <w:rsid w:val="00C91911"/>
    <w:rsid w:val="00C94048"/>
    <w:rsid w:val="00CB3B3F"/>
    <w:rsid w:val="00CF6EAD"/>
    <w:rsid w:val="00CF7292"/>
    <w:rsid w:val="00D04ECA"/>
    <w:rsid w:val="00D557CA"/>
    <w:rsid w:val="00D665BE"/>
    <w:rsid w:val="00DB5CBA"/>
    <w:rsid w:val="00DE0C13"/>
    <w:rsid w:val="00DF6DA1"/>
    <w:rsid w:val="00E05378"/>
    <w:rsid w:val="00E60F17"/>
    <w:rsid w:val="00E65F04"/>
    <w:rsid w:val="00E72857"/>
    <w:rsid w:val="00E80598"/>
    <w:rsid w:val="00E8578D"/>
    <w:rsid w:val="00E8787F"/>
    <w:rsid w:val="00EB12FF"/>
    <w:rsid w:val="00EC597D"/>
    <w:rsid w:val="00ED1BEE"/>
    <w:rsid w:val="00F27041"/>
    <w:rsid w:val="00F53CF2"/>
    <w:rsid w:val="00F613CC"/>
    <w:rsid w:val="00F75D8F"/>
    <w:rsid w:val="00FA510E"/>
    <w:rsid w:val="00FA75FB"/>
    <w:rsid w:val="00FB2DC6"/>
    <w:rsid w:val="00FB6549"/>
    <w:rsid w:val="00FD5130"/>
    <w:rsid w:val="00FD52FF"/>
    <w:rsid w:val="00FD7896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153C1"/>
  <w15:chartTrackingRefBased/>
  <w15:docId w15:val="{20CE72BF-EA31-4C11-8926-739E0B31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C62"/>
    <w:rPr>
      <w:rFonts w:eastAsiaTheme="minorEastAsia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60CE6"/>
    <w:pPr>
      <w:keepNext/>
      <w:keepLines/>
      <w:spacing w:before="240"/>
      <w:outlineLvl w:val="0"/>
    </w:pPr>
    <w:rPr>
      <w:rFonts w:ascii="Calibri" w:eastAsiaTheme="majorEastAsia" w:hAnsi="Calibri" w:cstheme="majorBidi"/>
      <w:color w:val="01807D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B11DF"/>
    <w:pPr>
      <w:keepNext/>
      <w:keepLines/>
      <w:spacing w:before="40"/>
      <w:outlineLvl w:val="1"/>
    </w:pPr>
    <w:rPr>
      <w:rFonts w:ascii="Calibri" w:eastAsiaTheme="majorEastAsia" w:hAnsi="Calibri" w:cstheme="majorBidi"/>
      <w:b/>
      <w:color w:val="01807D"/>
      <w:sz w:val="48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idetall">
    <w:name w:val="page number"/>
    <w:basedOn w:val="Standardskriftforavsnitt"/>
    <w:uiPriority w:val="99"/>
    <w:semiHidden/>
    <w:unhideWhenUsed/>
    <w:rsid w:val="00431842"/>
  </w:style>
  <w:style w:type="character" w:customStyle="1" w:styleId="Overskrift1Tegn">
    <w:name w:val="Overskrift 1 Tegn"/>
    <w:basedOn w:val="Standardskriftforavsnitt"/>
    <w:link w:val="Overskrift1"/>
    <w:uiPriority w:val="9"/>
    <w:rsid w:val="00B60CE6"/>
    <w:rPr>
      <w:rFonts w:ascii="Calibri" w:eastAsiaTheme="majorEastAsia" w:hAnsi="Calibri" w:cstheme="majorBidi"/>
      <w:color w:val="01807D"/>
      <w:sz w:val="36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18401C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8401C"/>
    <w:rPr>
      <w:rFonts w:eastAsiaTheme="minorEastAsia"/>
    </w:rPr>
  </w:style>
  <w:style w:type="paragraph" w:styleId="Bunntekst">
    <w:name w:val="footer"/>
    <w:basedOn w:val="Normal"/>
    <w:link w:val="BunntekstTegn"/>
    <w:uiPriority w:val="99"/>
    <w:unhideWhenUsed/>
    <w:rsid w:val="0018401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8401C"/>
    <w:rPr>
      <w:rFonts w:eastAsiaTheme="minorEastAsia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B11DF"/>
    <w:rPr>
      <w:rFonts w:ascii="Calibri" w:eastAsiaTheme="majorEastAsia" w:hAnsi="Calibri" w:cstheme="majorBidi"/>
      <w:b/>
      <w:color w:val="01807D"/>
      <w:sz w:val="48"/>
      <w:szCs w:val="26"/>
    </w:rPr>
  </w:style>
  <w:style w:type="paragraph" w:styleId="Overskriftforinnholdsfortegnelse">
    <w:name w:val="TOC Heading"/>
    <w:next w:val="Normal"/>
    <w:uiPriority w:val="39"/>
    <w:unhideWhenUsed/>
    <w:qFormat/>
    <w:rsid w:val="006F07CC"/>
    <w:pPr>
      <w:spacing w:before="240"/>
    </w:pPr>
    <w:rPr>
      <w:rFonts w:ascii="Calibri" w:eastAsia="Calibri" w:hAnsi="Calibri" w:cs="Times New Roman"/>
      <w:b/>
      <w:color w:val="00807C"/>
      <w:kern w:val="0"/>
      <w:lang w:val="nn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96A3E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596A3E"/>
    <w:rPr>
      <w:color w:val="954F72" w:themeColor="followedHyperlink"/>
      <w:u w:val="single"/>
    </w:rPr>
  </w:style>
  <w:style w:type="paragraph" w:customStyle="1" w:styleId="Hjelpetekst">
    <w:name w:val="Hjelpetekst"/>
    <w:basedOn w:val="Normal"/>
    <w:qFormat/>
    <w:rsid w:val="0029256E"/>
    <w:rPr>
      <w:rFonts w:ascii="Calibri" w:eastAsia="Calibri" w:hAnsi="Calibri" w:cs="Times New Roman"/>
      <w:i/>
      <w:color w:val="00807C"/>
      <w:kern w:val="0"/>
      <w:szCs w:val="20"/>
      <w14:ligatures w14:val="none"/>
    </w:rPr>
  </w:style>
  <w:style w:type="paragraph" w:styleId="Tittel">
    <w:name w:val="Title"/>
    <w:basedOn w:val="Normal"/>
    <w:next w:val="Normal"/>
    <w:link w:val="TittelTegn"/>
    <w:uiPriority w:val="10"/>
    <w:rsid w:val="00FA51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8D0033"/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836EDF"/>
    <w:rPr>
      <w:color w:val="605E5C"/>
      <w:shd w:val="clear" w:color="auto" w:fill="E1DFDD"/>
    </w:rPr>
  </w:style>
  <w:style w:type="character" w:customStyle="1" w:styleId="TittelTegn">
    <w:name w:val="Tittel Tegn"/>
    <w:basedOn w:val="Standardskriftforavsnitt"/>
    <w:link w:val="Tittel"/>
    <w:uiPriority w:val="10"/>
    <w:rsid w:val="00FA5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nmellomrom">
    <w:name w:val="No Spacing"/>
    <w:uiPriority w:val="1"/>
    <w:rsid w:val="00FA75FB"/>
    <w:rPr>
      <w:rFonts w:eastAsiaTheme="minorEastAsia"/>
      <w:sz w:val="20"/>
    </w:rPr>
  </w:style>
  <w:style w:type="paragraph" w:customStyle="1" w:styleId="Default">
    <w:name w:val="Default"/>
    <w:rsid w:val="003056E3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k152\OneDrive%20-%20KS\Documents\3_Ny%20nettside%202024_digitalt%20oppl&#230;ringsverkt&#248;y\Maler\Hva%20er%20viktig%20for%20deg_skjem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F68B70-A033-1A49-B3A5-B7F58D4BB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Hva er viktig for deg_skjema</Template>
  <TotalTime>1</TotalTime>
  <Pages>2</Pages>
  <Words>332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Tveitnes</dc:creator>
  <cp:keywords/>
  <dc:description/>
  <cp:lastModifiedBy>Kristin Tveitnes</cp:lastModifiedBy>
  <cp:revision>1</cp:revision>
  <dcterms:created xsi:type="dcterms:W3CDTF">2024-09-09T06:19:00Z</dcterms:created>
  <dcterms:modified xsi:type="dcterms:W3CDTF">2024-09-09T06:20:00Z</dcterms:modified>
</cp:coreProperties>
</file>