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3276" w14:textId="7DC7CBC6" w:rsidR="00F4660E" w:rsidRPr="004B7CC3" w:rsidRDefault="00F4660E" w:rsidP="004B7CC3">
      <w:pPr>
        <w:pStyle w:val="Overskrift1"/>
        <w:rPr>
          <w:sz w:val="26"/>
          <w:szCs w:val="26"/>
          <w:lang w:eastAsia="en-US"/>
        </w:rPr>
      </w:pPr>
      <w:r w:rsidRPr="004B7CC3">
        <w:rPr>
          <w:sz w:val="26"/>
          <w:szCs w:val="26"/>
        </w:rPr>
        <w:t>Samtykke</w:t>
      </w:r>
      <w:r w:rsidR="00292BFF" w:rsidRPr="004B7CC3">
        <w:rPr>
          <w:sz w:val="26"/>
          <w:szCs w:val="26"/>
        </w:rPr>
        <w:t xml:space="preserve"> </w:t>
      </w:r>
      <w:r w:rsidRPr="004B7CC3">
        <w:rPr>
          <w:sz w:val="26"/>
          <w:szCs w:val="26"/>
        </w:rPr>
        <w:t>til vedtak om individuelt tilrettelagt opplæring</w:t>
      </w:r>
      <w:r w:rsidRPr="004B7CC3">
        <w:rPr>
          <w:sz w:val="26"/>
          <w:szCs w:val="26"/>
          <w:lang w:eastAsia="en-US"/>
        </w:rPr>
        <w:t>/spesialpedagogisk hjelp for gjeste</w:t>
      </w:r>
      <w:r w:rsidR="004B7CC3">
        <w:rPr>
          <w:sz w:val="26"/>
          <w:szCs w:val="26"/>
          <w:lang w:eastAsia="en-US"/>
        </w:rPr>
        <w:t>-</w:t>
      </w:r>
      <w:r w:rsidRPr="004B7CC3">
        <w:rPr>
          <w:sz w:val="26"/>
          <w:szCs w:val="26"/>
          <w:lang w:eastAsia="en-US"/>
        </w:rPr>
        <w:t>barn</w:t>
      </w:r>
      <w:r w:rsidR="000B36C8" w:rsidRPr="004B7CC3">
        <w:rPr>
          <w:rStyle w:val="Fotnotereferanse"/>
          <w:kern w:val="0"/>
          <w:sz w:val="26"/>
          <w:szCs w:val="26"/>
          <w:lang w:eastAsia="en-US"/>
          <w14:ligatures w14:val="none"/>
        </w:rPr>
        <w:footnoteReference w:id="2"/>
      </w:r>
      <w:r w:rsidRPr="004B7CC3">
        <w:rPr>
          <w:sz w:val="26"/>
          <w:szCs w:val="26"/>
          <w:lang w:eastAsia="en-US"/>
        </w:rPr>
        <w:t>/</w:t>
      </w:r>
      <w:r w:rsidR="004B7CC3">
        <w:rPr>
          <w:sz w:val="26"/>
          <w:szCs w:val="26"/>
          <w:lang w:eastAsia="en-US"/>
        </w:rPr>
        <w:t>-</w:t>
      </w:r>
      <w:r w:rsidRPr="004B7CC3">
        <w:rPr>
          <w:sz w:val="26"/>
          <w:szCs w:val="26"/>
          <w:lang w:eastAsia="en-US"/>
        </w:rPr>
        <w:t>elever bosatt i andre kommuner/privatskoleelever</w:t>
      </w:r>
    </w:p>
    <w:p w14:paraId="0889CBF2" w14:textId="06338276" w:rsidR="00F4660E" w:rsidRDefault="00F4660E" w:rsidP="00C41903">
      <w:pPr>
        <w:spacing w:after="0" w:line="276" w:lineRule="auto"/>
        <w:rPr>
          <w:rFonts w:cs="Arial"/>
          <w:color w:val="333333"/>
          <w:shd w:val="clear" w:color="auto" w:fill="FFFFFF"/>
        </w:rPr>
      </w:pPr>
      <w:r w:rsidRPr="00C41903">
        <w:rPr>
          <w:rFonts w:cs="Arial"/>
          <w:color w:val="333333"/>
          <w:shd w:val="clear" w:color="auto" w:fill="FFFFFF"/>
        </w:rPr>
        <w:t>Kommunen skal alltid hente inn samtykke fra eleven eller foreldrene før det fattes vedtak om individuelt tilrettelagt opplæring</w:t>
      </w:r>
      <w:r w:rsidR="000D7523" w:rsidRPr="00C41903">
        <w:rPr>
          <w:rFonts w:cs="Arial"/>
          <w:color w:val="333333"/>
          <w:shd w:val="clear" w:color="auto" w:fill="FFFFFF"/>
        </w:rPr>
        <w:t>/spesialpedagogisk hjelp</w:t>
      </w:r>
      <w:r w:rsidRPr="00C41903">
        <w:rPr>
          <w:rFonts w:cs="Arial"/>
          <w:color w:val="333333"/>
          <w:shd w:val="clear" w:color="auto" w:fill="FFFFFF"/>
        </w:rPr>
        <w:t xml:space="preserve">. </w:t>
      </w:r>
    </w:p>
    <w:p w14:paraId="30975CBC" w14:textId="77777777" w:rsidR="00AA7405" w:rsidRPr="00C41903" w:rsidRDefault="00AA7405" w:rsidP="00C41903">
      <w:pPr>
        <w:spacing w:after="0" w:line="276" w:lineRule="auto"/>
        <w:rPr>
          <w:rFonts w:cs="Arial"/>
          <w:color w:val="333333"/>
          <w:shd w:val="clear" w:color="auto" w:fill="FFFFFF"/>
        </w:rPr>
      </w:pPr>
    </w:p>
    <w:p w14:paraId="2A12CE5B" w14:textId="79994762" w:rsidR="00AA7405" w:rsidRPr="00C41903" w:rsidRDefault="00F4660E" w:rsidP="00C41903">
      <w:pPr>
        <w:spacing w:line="276" w:lineRule="auto"/>
        <w:rPr>
          <w:rFonts w:cs="Arial"/>
          <w:color w:val="333333"/>
          <w:shd w:val="clear" w:color="auto" w:fill="FFFFFF"/>
        </w:rPr>
      </w:pPr>
      <w:r w:rsidRPr="00C41903">
        <w:rPr>
          <w:rFonts w:cs="Arial"/>
          <w:color w:val="333333"/>
          <w:shd w:val="clear" w:color="auto" w:fill="FFFFFF"/>
        </w:rPr>
        <w:t xml:space="preserve">Elever som har fylt 15 år må selv samtykke før kommunen fatter vedtak om individuelt tilrettelagt opplæring. Foreldrene gir samtykke for elever som er under 15 år. </w:t>
      </w:r>
    </w:p>
    <w:p w14:paraId="489DD1E4" w14:textId="27329426" w:rsidR="00F4660E" w:rsidRDefault="00F4660E" w:rsidP="00C41903">
      <w:pPr>
        <w:spacing w:after="0" w:line="276" w:lineRule="auto"/>
        <w:textAlignment w:val="baseline"/>
        <w:rPr>
          <w:rFonts w:eastAsia="Times New Roman" w:cs="Arial"/>
          <w:color w:val="auto"/>
          <w:kern w:val="0"/>
          <w14:ligatures w14:val="none"/>
        </w:rPr>
      </w:pPr>
      <w:r w:rsidRPr="00C41903">
        <w:rPr>
          <w:rFonts w:eastAsia="Times New Roman" w:cs="Arial"/>
          <w:color w:val="auto"/>
          <w:kern w:val="0"/>
          <w14:ligatures w14:val="none"/>
        </w:rPr>
        <w:t xml:space="preserve">Når </w:t>
      </w:r>
      <w:r w:rsidR="001E7EA5">
        <w:rPr>
          <w:rFonts w:eastAsia="Times New Roman" w:cs="Arial"/>
          <w:color w:val="auto"/>
          <w:kern w:val="0"/>
          <w14:ligatures w14:val="none"/>
        </w:rPr>
        <w:t>e</w:t>
      </w:r>
      <w:r w:rsidR="00152164">
        <w:rPr>
          <w:rFonts w:eastAsia="Times New Roman" w:cs="Arial"/>
          <w:color w:val="auto"/>
          <w:kern w:val="0"/>
          <w14:ligatures w14:val="none"/>
        </w:rPr>
        <w:t>t barn er plassert i fosterhjem og</w:t>
      </w:r>
      <w:r w:rsidR="001E7EA5">
        <w:rPr>
          <w:rFonts w:eastAsia="Times New Roman" w:cs="Arial"/>
          <w:color w:val="auto"/>
          <w:kern w:val="0"/>
          <w14:ligatures w14:val="none"/>
        </w:rPr>
        <w:t xml:space="preserve"> fosterhjems</w:t>
      </w:r>
      <w:r w:rsidRPr="00C41903">
        <w:rPr>
          <w:rFonts w:eastAsia="Times New Roman" w:cs="Arial"/>
          <w:color w:val="auto"/>
          <w:kern w:val="0"/>
          <w14:ligatures w14:val="none"/>
        </w:rPr>
        <w:t>plasseringen er frivillig, er det de biologiske foreldrene som skal samtykke. </w:t>
      </w:r>
    </w:p>
    <w:p w14:paraId="7370951C" w14:textId="4D2C06F1" w:rsidR="001E7EA5" w:rsidRPr="000C7AA8" w:rsidRDefault="00BA3762" w:rsidP="001E7EA5">
      <w:pPr>
        <w:spacing w:after="0" w:line="276" w:lineRule="auto"/>
        <w:textAlignment w:val="baseline"/>
        <w:rPr>
          <w:rFonts w:eastAsia="Times New Roman" w:cs="Arial"/>
          <w:color w:val="auto"/>
          <w:kern w:val="0"/>
          <w14:ligatures w14:val="none"/>
        </w:rPr>
      </w:pPr>
      <w:r>
        <w:rPr>
          <w:rFonts w:eastAsia="Times New Roman" w:cs="Arial"/>
          <w:color w:val="auto"/>
          <w:kern w:val="0"/>
          <w14:ligatures w14:val="none"/>
        </w:rPr>
        <w:t>Ved omsorgsovertakelse</w:t>
      </w:r>
      <w:r w:rsidR="001E7EA5" w:rsidRPr="000C7AA8">
        <w:rPr>
          <w:rFonts w:eastAsia="Times New Roman" w:cs="Arial"/>
          <w:color w:val="auto"/>
          <w:kern w:val="0"/>
          <w14:ligatures w14:val="none"/>
        </w:rPr>
        <w:t xml:space="preserve"> er</w:t>
      </w:r>
      <w:r w:rsidR="001E7EA5">
        <w:rPr>
          <w:rFonts w:eastAsia="Times New Roman" w:cs="Arial"/>
          <w:color w:val="auto"/>
          <w:kern w:val="0"/>
          <w14:ligatures w14:val="none"/>
        </w:rPr>
        <w:t xml:space="preserve"> </w:t>
      </w:r>
      <w:r>
        <w:rPr>
          <w:rFonts w:eastAsia="Times New Roman" w:cs="Arial"/>
          <w:color w:val="auto"/>
          <w:kern w:val="0"/>
          <w14:ligatures w14:val="none"/>
        </w:rPr>
        <w:t xml:space="preserve">det </w:t>
      </w:r>
      <w:r w:rsidR="001E7EA5" w:rsidRPr="000C7AA8">
        <w:rPr>
          <w:rFonts w:eastAsia="Times New Roman" w:cs="Arial"/>
          <w:color w:val="auto"/>
          <w:kern w:val="0"/>
          <w14:ligatures w14:val="none"/>
        </w:rPr>
        <w:t xml:space="preserve">normalt fosterforeldrene som samtykker til sakkyndig vurdering og vedtak om individuelt tilrettelagt opplæring med mindre barnevernstjenesten </w:t>
      </w:r>
      <w:r w:rsidR="00C40831">
        <w:rPr>
          <w:rFonts w:eastAsia="Times New Roman" w:cs="Arial"/>
          <w:color w:val="auto"/>
          <w:kern w:val="0"/>
          <w14:ligatures w14:val="none"/>
        </w:rPr>
        <w:t xml:space="preserve">har informert kommunen om at den </w:t>
      </w:r>
      <w:r w:rsidR="00C251C7">
        <w:rPr>
          <w:rFonts w:eastAsia="Times New Roman" w:cs="Arial"/>
          <w:color w:val="auto"/>
          <w:kern w:val="0"/>
          <w14:ligatures w14:val="none"/>
        </w:rPr>
        <w:t xml:space="preserve">i en konkret sak </w:t>
      </w:r>
      <w:r w:rsidR="00C40831">
        <w:rPr>
          <w:rFonts w:eastAsia="Times New Roman" w:cs="Arial"/>
          <w:color w:val="auto"/>
          <w:kern w:val="0"/>
          <w14:ligatures w14:val="none"/>
        </w:rPr>
        <w:t xml:space="preserve">vil ha ansvaret for </w:t>
      </w:r>
      <w:r w:rsidR="00A232E6">
        <w:rPr>
          <w:rFonts w:eastAsia="Times New Roman" w:cs="Arial"/>
          <w:color w:val="auto"/>
          <w:kern w:val="0"/>
          <w14:ligatures w14:val="none"/>
        </w:rPr>
        <w:t xml:space="preserve">dette selv. </w:t>
      </w:r>
      <w:r w:rsidR="001E7EA5" w:rsidRPr="000C7AA8">
        <w:rPr>
          <w:rFonts w:eastAsia="Times New Roman" w:cs="Arial"/>
          <w:color w:val="auto"/>
          <w:kern w:val="0"/>
          <w14:ligatures w14:val="none"/>
        </w:rPr>
        <w:t xml:space="preserve"> </w:t>
      </w:r>
    </w:p>
    <w:p w14:paraId="4D169142" w14:textId="77777777" w:rsidR="001E7EA5" w:rsidRPr="00C41903" w:rsidRDefault="001E7EA5" w:rsidP="00C41903">
      <w:pPr>
        <w:spacing w:after="0" w:line="276" w:lineRule="auto"/>
        <w:textAlignment w:val="baseline"/>
        <w:rPr>
          <w:rFonts w:eastAsia="Times New Roman" w:cs="Arial"/>
          <w:kern w:val="0"/>
          <w14:ligatures w14:val="none"/>
        </w:rPr>
      </w:pPr>
    </w:p>
    <w:p w14:paraId="6C175E25" w14:textId="77777777" w:rsidR="00F4660E" w:rsidRPr="00C41903" w:rsidRDefault="00F4660E" w:rsidP="00C41903">
      <w:pPr>
        <w:shd w:val="clear" w:color="auto" w:fill="FFFFFF"/>
        <w:spacing w:after="0" w:line="276" w:lineRule="auto"/>
        <w:textAlignment w:val="baseline"/>
        <w:rPr>
          <w:rFonts w:eastAsia="Times New Roman" w:cs="Arial"/>
          <w:kern w:val="0"/>
          <w14:ligatures w14:val="none"/>
        </w:rPr>
      </w:pPr>
      <w:r w:rsidRPr="00C41903">
        <w:rPr>
          <w:rFonts w:eastAsia="Times New Roman" w:cs="Arial"/>
          <w:b/>
          <w:bCs/>
          <w:color w:val="auto"/>
          <w:kern w:val="0"/>
          <w14:ligatures w14:val="none"/>
        </w:rPr>
        <w:t xml:space="preserve">Vi ber om at dere fyller ut dette skjemaet, og sender det i retur senest </w:t>
      </w:r>
      <w:r w:rsidRPr="00C41903">
        <w:rPr>
          <w:rFonts w:eastAsia="Times New Roman" w:cs="Arial"/>
          <w:b/>
          <w:bCs/>
          <w:color w:val="auto"/>
          <w:kern w:val="0"/>
          <w:u w:val="single"/>
          <w14:ligatures w14:val="none"/>
        </w:rPr>
        <w:t>innen 2 uker</w:t>
      </w:r>
      <w:r w:rsidRPr="00C41903">
        <w:rPr>
          <w:rFonts w:eastAsia="Times New Roman" w:cs="Arial"/>
          <w:b/>
          <w:bCs/>
          <w:color w:val="auto"/>
          <w:kern w:val="0"/>
          <w14:ligatures w14:val="none"/>
        </w:rPr>
        <w:t xml:space="preserve"> etter at dere har mottatt skjemaet. Skjemaet sendes til Sarpsborg kommune v/ Virksomhet oppveksttjenester, pb. 237, 1702 Sarpsborg. </w:t>
      </w:r>
      <w:r w:rsidRPr="00C41903">
        <w:rPr>
          <w:rFonts w:eastAsia="Times New Roman" w:cs="Arial"/>
          <w:color w:val="auto"/>
          <w:kern w:val="0"/>
          <w14:ligatures w14:val="none"/>
        </w:rPr>
        <w:t> </w:t>
      </w:r>
    </w:p>
    <w:p w14:paraId="57839C96" w14:textId="77777777" w:rsidR="00F4660E" w:rsidRPr="00C41903" w:rsidRDefault="00F4660E" w:rsidP="00C41903">
      <w:pPr>
        <w:spacing w:line="276" w:lineRule="auto"/>
        <w:rPr>
          <w:rFonts w:cs="Arial"/>
          <w:color w:val="333333"/>
          <w:shd w:val="clear" w:color="auto" w:fill="FFFFFF"/>
        </w:rPr>
      </w:pPr>
    </w:p>
    <w:p w14:paraId="6F1B1D1A" w14:textId="77777777" w:rsidR="00F4660E" w:rsidRDefault="00F4660E" w:rsidP="00C41903">
      <w:pPr>
        <w:spacing w:line="276" w:lineRule="auto"/>
        <w:rPr>
          <w:rFonts w:cs="Arial"/>
          <w:lang w:eastAsia="en-US"/>
        </w:rPr>
      </w:pPr>
      <w:r w:rsidRPr="00C41903">
        <w:rPr>
          <w:rFonts w:cs="Arial"/>
          <w:b/>
          <w:bCs/>
        </w:rPr>
        <w:t>Elevens navn</w:t>
      </w:r>
      <w:r w:rsidRPr="00C41903">
        <w:rPr>
          <w:rFonts w:cs="Arial"/>
          <w:b/>
          <w:bCs/>
          <w:lang w:eastAsia="en-US"/>
        </w:rPr>
        <w:t>:</w:t>
      </w:r>
      <w:r w:rsidRPr="00C41903">
        <w:rPr>
          <w:rFonts w:cs="Arial"/>
          <w:lang w:eastAsia="en-US"/>
        </w:rPr>
        <w:t xml:space="preserve"> </w:t>
      </w:r>
      <w:sdt>
        <w:sdtPr>
          <w:rPr>
            <w:rFonts w:cs="Arial"/>
            <w:lang w:eastAsia="en-US"/>
          </w:rPr>
          <w:id w:val="233667363"/>
          <w:placeholder>
            <w:docPart w:val="38F56AE9A3554D018B8DE429A7A6BE7F"/>
          </w:placeholder>
          <w:showingPlcHdr/>
        </w:sdtPr>
        <w:sdtContent>
          <w:r w:rsidRPr="00C41903">
            <w:rPr>
              <w:rFonts w:cs="Arial"/>
              <w:color w:val="A6A6A6" w:themeColor="background1" w:themeShade="A6"/>
              <w:lang w:eastAsia="en-US"/>
            </w:rPr>
            <w:t>_________________________</w:t>
          </w:r>
        </w:sdtContent>
      </w:sdt>
      <w:r w:rsidRPr="00C41903">
        <w:rPr>
          <w:rFonts w:cs="Arial"/>
          <w:lang w:eastAsia="en-US"/>
        </w:rPr>
        <w:t xml:space="preserve"> </w:t>
      </w:r>
      <w:r w:rsidRPr="00C41903">
        <w:rPr>
          <w:rFonts w:cs="Arial"/>
          <w:b/>
          <w:bCs/>
          <w:lang w:eastAsia="en-US"/>
        </w:rPr>
        <w:t>Fødselsnr.:</w:t>
      </w:r>
      <w:r w:rsidRPr="00C41903">
        <w:rPr>
          <w:rFonts w:cs="Arial"/>
          <w:lang w:eastAsia="en-US"/>
        </w:rPr>
        <w:t xml:space="preserve"> </w:t>
      </w:r>
      <w:sdt>
        <w:sdtPr>
          <w:rPr>
            <w:rFonts w:cs="Arial"/>
            <w:lang w:eastAsia="en-US"/>
          </w:rPr>
          <w:id w:val="1779371394"/>
          <w:placeholder>
            <w:docPart w:val="1A463606FACE4EA88632DF6C0FD57897"/>
          </w:placeholder>
          <w:showingPlcHdr/>
        </w:sdtPr>
        <w:sdtContent>
          <w:r w:rsidRPr="00C41903">
            <w:rPr>
              <w:rFonts w:cs="Arial"/>
              <w:color w:val="A6A6A6" w:themeColor="background1" w:themeShade="A6"/>
              <w:lang w:eastAsia="en-US"/>
            </w:rPr>
            <w:t>_________________________</w:t>
          </w:r>
        </w:sdtContent>
      </w:sdt>
    </w:p>
    <w:p w14:paraId="2DBE8BD7" w14:textId="0EBF78E6" w:rsidR="00C95143" w:rsidRPr="00C95143" w:rsidRDefault="00C95143" w:rsidP="00C41903">
      <w:pPr>
        <w:spacing w:line="276" w:lineRule="auto"/>
        <w:rPr>
          <w:rFonts w:cs="Arial"/>
          <w:b/>
          <w:bCs/>
          <w:lang w:eastAsia="en-US"/>
        </w:rPr>
      </w:pPr>
      <w:r>
        <w:rPr>
          <w:rFonts w:cs="Arial"/>
          <w:b/>
          <w:bCs/>
          <w:lang w:eastAsia="en-US"/>
        </w:rPr>
        <w:t xml:space="preserve">Barnehage/Skole: </w:t>
      </w:r>
    </w:p>
    <w:bookmarkStart w:id="0" w:name="_Hlk182482140"/>
    <w:p w14:paraId="7E385CE3" w14:textId="23E3FED0" w:rsidR="00F4660E" w:rsidRPr="00C41903" w:rsidRDefault="00000000" w:rsidP="00C41903">
      <w:pPr>
        <w:spacing w:line="276" w:lineRule="auto"/>
        <w:rPr>
          <w:rFonts w:cs="Arial"/>
          <w:lang w:eastAsia="en-US"/>
        </w:rPr>
      </w:pPr>
      <w:sdt>
        <w:sdtPr>
          <w:rPr>
            <w:rFonts w:cs="Arial"/>
            <w:lang w:eastAsia="en-US"/>
          </w:rPr>
          <w:id w:val="-1547059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C87" w:rsidRPr="00C41903">
            <w:rPr>
              <w:rFonts w:ascii="Segoe UI Symbol" w:eastAsia="MS Gothic" w:hAnsi="Segoe UI Symbol" w:cs="Segoe UI Symbol"/>
              <w:lang w:eastAsia="en-US"/>
            </w:rPr>
            <w:t>☐</w:t>
          </w:r>
        </w:sdtContent>
      </w:sdt>
      <w:bookmarkEnd w:id="0"/>
      <w:r w:rsidR="00F4660E" w:rsidRPr="00C41903">
        <w:rPr>
          <w:rFonts w:cs="Arial"/>
          <w:lang w:eastAsia="en-US"/>
        </w:rPr>
        <w:t xml:space="preserve"> Jeg/vi er gjort kjent med den sakkyndige vurderingen og har hatt mulighet til å uttale oss om innholdet</w:t>
      </w:r>
    </w:p>
    <w:p w14:paraId="54E300F9" w14:textId="529CB8E7" w:rsidR="004A7C98" w:rsidRPr="00C41903" w:rsidRDefault="00000000" w:rsidP="00C41903">
      <w:pPr>
        <w:spacing w:line="276" w:lineRule="auto"/>
        <w:rPr>
          <w:rFonts w:cs="Arial"/>
          <w:lang w:eastAsia="en-US"/>
        </w:rPr>
      </w:pPr>
      <w:sdt>
        <w:sdtPr>
          <w:rPr>
            <w:rFonts w:cs="Arial"/>
            <w:lang w:eastAsia="en-US"/>
          </w:rPr>
          <w:id w:val="-729380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C87" w:rsidRPr="00C41903">
            <w:rPr>
              <w:rFonts w:ascii="Segoe UI Symbol" w:eastAsia="MS Gothic" w:hAnsi="Segoe UI Symbol" w:cs="Segoe UI Symbol"/>
              <w:lang w:eastAsia="en-US"/>
            </w:rPr>
            <w:t>☐</w:t>
          </w:r>
        </w:sdtContent>
      </w:sdt>
      <w:r w:rsidR="00A85C87" w:rsidRPr="00C41903">
        <w:rPr>
          <w:rFonts w:cs="Arial"/>
          <w:lang w:eastAsia="en-US"/>
        </w:rPr>
        <w:t xml:space="preserve"> Jeg/vi har </w:t>
      </w:r>
      <w:r w:rsidR="00A85C87" w:rsidRPr="004E6233">
        <w:rPr>
          <w:rFonts w:cs="Arial"/>
          <w:u w:val="single"/>
          <w:lang w:eastAsia="en-US"/>
        </w:rPr>
        <w:t>ikke</w:t>
      </w:r>
      <w:r w:rsidR="00A85C87" w:rsidRPr="00C41903">
        <w:rPr>
          <w:rFonts w:cs="Arial"/>
          <w:lang w:eastAsia="en-US"/>
        </w:rPr>
        <w:t xml:space="preserve"> nok informasjon til å </w:t>
      </w:r>
      <w:r w:rsidR="00430A5B" w:rsidRPr="00C41903">
        <w:rPr>
          <w:rFonts w:cs="Arial"/>
          <w:lang w:eastAsia="en-US"/>
        </w:rPr>
        <w:t>uttale oss</w:t>
      </w:r>
      <w:r w:rsidR="00175D50" w:rsidRPr="00C41903">
        <w:rPr>
          <w:rFonts w:cs="Arial"/>
          <w:lang w:eastAsia="en-US"/>
        </w:rPr>
        <w:t xml:space="preserve"> om innholdet i sakkyndig vurdering</w:t>
      </w:r>
    </w:p>
    <w:p w14:paraId="535066C7" w14:textId="6DE80416" w:rsidR="00F4660E" w:rsidRPr="00C41903" w:rsidRDefault="00000000" w:rsidP="00C41903">
      <w:pPr>
        <w:spacing w:line="276" w:lineRule="auto"/>
        <w:rPr>
          <w:rFonts w:cs="Arial"/>
          <w:lang w:eastAsia="en-US"/>
        </w:rPr>
      </w:pPr>
      <w:sdt>
        <w:sdtPr>
          <w:rPr>
            <w:rFonts w:cs="Arial"/>
            <w:lang w:eastAsia="en-US"/>
          </w:rPr>
          <w:id w:val="-777635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660E" w:rsidRPr="00C41903">
            <w:rPr>
              <w:rFonts w:ascii="Segoe UI Symbol" w:hAnsi="Segoe UI Symbol" w:cs="Segoe UI Symbol"/>
              <w:lang w:eastAsia="en-US"/>
            </w:rPr>
            <w:t>☐</w:t>
          </w:r>
        </w:sdtContent>
      </w:sdt>
      <w:r w:rsidR="00F4660E" w:rsidRPr="00C41903">
        <w:rPr>
          <w:rFonts w:cs="Arial"/>
          <w:lang w:eastAsia="en-US"/>
        </w:rPr>
        <w:t xml:space="preserve"> Jeg/vi samtykker til at det fattes vedtak om individuelt tilrettelagt opplæring</w:t>
      </w:r>
      <w:r w:rsidR="00C2370F" w:rsidRPr="00C41903">
        <w:rPr>
          <w:rFonts w:cs="Arial"/>
          <w:lang w:eastAsia="en-US"/>
        </w:rPr>
        <w:t>/spesialpedagogisk hjelp</w:t>
      </w:r>
    </w:p>
    <w:p w14:paraId="3E0DA3B4" w14:textId="77777777" w:rsidR="00BC4BCA" w:rsidRPr="00C41903" w:rsidRDefault="00000000" w:rsidP="00C41903">
      <w:pPr>
        <w:spacing w:after="0" w:line="276" w:lineRule="auto"/>
        <w:rPr>
          <w:rFonts w:cs="Arial"/>
          <w:lang w:eastAsia="en-US"/>
        </w:rPr>
      </w:pPr>
      <w:sdt>
        <w:sdtPr>
          <w:rPr>
            <w:rFonts w:cs="Arial"/>
            <w:lang w:eastAsia="en-US"/>
          </w:rPr>
          <w:id w:val="-714890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1B19" w:rsidRPr="00C41903">
            <w:rPr>
              <w:rFonts w:ascii="Segoe UI Symbol" w:eastAsia="MS Gothic" w:hAnsi="Segoe UI Symbol" w:cs="Segoe UI Symbol"/>
              <w:lang w:eastAsia="en-US"/>
            </w:rPr>
            <w:t>☐</w:t>
          </w:r>
        </w:sdtContent>
      </w:sdt>
      <w:r w:rsidR="009C1B19" w:rsidRPr="00C41903">
        <w:rPr>
          <w:rFonts w:cs="Arial"/>
          <w:lang w:eastAsia="en-US"/>
        </w:rPr>
        <w:t xml:space="preserve">Jeg/vi samtykker </w:t>
      </w:r>
      <w:r w:rsidR="009C1B19" w:rsidRPr="004E6233">
        <w:rPr>
          <w:rFonts w:cs="Arial"/>
          <w:u w:val="single"/>
          <w:lang w:eastAsia="en-US"/>
        </w:rPr>
        <w:t>ikke</w:t>
      </w:r>
      <w:r w:rsidR="009C1B19" w:rsidRPr="00C41903">
        <w:rPr>
          <w:rFonts w:cs="Arial"/>
          <w:lang w:eastAsia="en-US"/>
        </w:rPr>
        <w:t xml:space="preserve"> til at det fattes vedtak om individuelt tilrettelagt opplæring</w:t>
      </w:r>
      <w:r w:rsidR="00C2370F" w:rsidRPr="00C41903">
        <w:rPr>
          <w:rFonts w:cs="Arial"/>
          <w:lang w:eastAsia="en-US"/>
        </w:rPr>
        <w:t xml:space="preserve">/spesialpedagogisk </w:t>
      </w:r>
      <w:r w:rsidR="00BC4BCA" w:rsidRPr="00C41903">
        <w:rPr>
          <w:rFonts w:cs="Arial"/>
          <w:lang w:eastAsia="en-US"/>
        </w:rPr>
        <w:t xml:space="preserve">  </w:t>
      </w:r>
    </w:p>
    <w:p w14:paraId="0771C853" w14:textId="0B40AF24" w:rsidR="009C1B19" w:rsidRPr="00C41903" w:rsidRDefault="00BC4BCA" w:rsidP="00C41903">
      <w:pPr>
        <w:spacing w:after="0" w:line="276" w:lineRule="auto"/>
        <w:rPr>
          <w:rFonts w:cs="Arial"/>
          <w:lang w:eastAsia="en-US"/>
        </w:rPr>
      </w:pPr>
      <w:r w:rsidRPr="00C41903">
        <w:rPr>
          <w:rFonts w:cs="Arial"/>
          <w:lang w:eastAsia="en-US"/>
        </w:rPr>
        <w:t xml:space="preserve">    </w:t>
      </w:r>
      <w:r w:rsidR="00C2370F" w:rsidRPr="00C41903">
        <w:rPr>
          <w:rFonts w:cs="Arial"/>
          <w:lang w:eastAsia="en-US"/>
        </w:rPr>
        <w:t>hjelp</w:t>
      </w:r>
    </w:p>
    <w:p w14:paraId="2020E6C6" w14:textId="77777777" w:rsidR="00292BFF" w:rsidRPr="00C41903" w:rsidRDefault="00292BFF" w:rsidP="00C41903">
      <w:pPr>
        <w:keepNext/>
        <w:keepLines/>
        <w:spacing w:after="0" w:line="276" w:lineRule="auto"/>
        <w:outlineLvl w:val="1"/>
        <w:rPr>
          <w:rFonts w:eastAsiaTheme="majorEastAsia" w:cs="Arial"/>
          <w:b/>
          <w:bCs/>
          <w:color w:val="auto"/>
        </w:rPr>
      </w:pPr>
    </w:p>
    <w:p w14:paraId="2D748871" w14:textId="4913792B" w:rsidR="00F4660E" w:rsidRPr="00C41903" w:rsidRDefault="00F4660E" w:rsidP="00C41903">
      <w:pPr>
        <w:keepNext/>
        <w:keepLines/>
        <w:spacing w:after="0" w:line="276" w:lineRule="auto"/>
        <w:outlineLvl w:val="1"/>
        <w:rPr>
          <w:rFonts w:eastAsiaTheme="majorEastAsia" w:cs="Arial"/>
          <w:b/>
          <w:bCs/>
          <w:color w:val="auto"/>
        </w:rPr>
      </w:pPr>
      <w:r w:rsidRPr="00C41903">
        <w:rPr>
          <w:rFonts w:eastAsiaTheme="majorEastAsia" w:cs="Arial"/>
          <w:b/>
          <w:bCs/>
          <w:color w:val="auto"/>
        </w:rPr>
        <w:t>Eventuelle opplysninger til vedtaksmyndighet</w:t>
      </w:r>
      <w:r w:rsidR="002D4D61" w:rsidRPr="00C41903">
        <w:rPr>
          <w:rFonts w:eastAsiaTheme="majorEastAsia" w:cs="Arial"/>
          <w:b/>
          <w:bCs/>
          <w:color w:val="auto"/>
        </w:rPr>
        <w:t>en</w:t>
      </w:r>
      <w:r w:rsidR="00AA3409" w:rsidRPr="00C41903">
        <w:rPr>
          <w:rFonts w:eastAsiaTheme="majorEastAsia" w:cs="Arial"/>
          <w:b/>
          <w:bCs/>
          <w:color w:val="auto"/>
        </w:rPr>
        <w:t xml:space="preserve"> før vedtak</w:t>
      </w:r>
      <w:r w:rsidR="002D4D61" w:rsidRPr="00C41903">
        <w:rPr>
          <w:rFonts w:eastAsiaTheme="majorEastAsia" w:cs="Arial"/>
          <w:b/>
          <w:bCs/>
          <w:color w:val="auto"/>
        </w:rPr>
        <w:t xml:space="preserve"> fattes</w:t>
      </w:r>
      <w:r w:rsidRPr="00C41903">
        <w:rPr>
          <w:rFonts w:eastAsiaTheme="majorEastAsia" w:cs="Arial"/>
          <w:b/>
          <w:bCs/>
          <w:color w:val="auto"/>
        </w:rPr>
        <w:t>:</w:t>
      </w:r>
    </w:p>
    <w:p w14:paraId="10C11B86" w14:textId="54E8B8DF" w:rsidR="00292BFF" w:rsidRPr="00C41903" w:rsidRDefault="00292BFF" w:rsidP="00C41903">
      <w:pPr>
        <w:spacing w:after="0" w:line="276" w:lineRule="auto"/>
        <w:rPr>
          <w:rFonts w:cs="Arial"/>
          <w:lang w:eastAsia="en-US"/>
        </w:rPr>
      </w:pPr>
      <w:r w:rsidRPr="00C41903">
        <w:rPr>
          <w:rFonts w:cs="Arial"/>
          <w:noProof/>
          <w:lang w:eastAsia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132CD" wp14:editId="767D038F">
                <wp:simplePos x="0" y="0"/>
                <wp:positionH relativeFrom="margin">
                  <wp:align>left</wp:align>
                </wp:positionH>
                <wp:positionV relativeFrom="paragraph">
                  <wp:posOffset>97155</wp:posOffset>
                </wp:positionV>
                <wp:extent cx="6269990" cy="1859280"/>
                <wp:effectExtent l="0" t="0" r="16510" b="26670"/>
                <wp:wrapNone/>
                <wp:docPr id="1823736152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9990" cy="1859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91F91C" w14:textId="20D66B62" w:rsidR="007B4351" w:rsidRDefault="007B4351" w:rsidP="0046367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2132CD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margin-left:0;margin-top:7.65pt;width:493.7pt;height:146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" fillcolor="white [3201]" strokeweight=".5pt">
                <v:textbox>
                  <w:txbxContent>
                    <w:p w14:paraId="5591F91C" w14:textId="20D66B62" w:rsidR="007B4351" w:rsidRDefault="007B4351" w:rsidP="0046367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F5E023" w14:textId="77777777" w:rsidR="00292BFF" w:rsidRPr="00C41903" w:rsidRDefault="00292BFF" w:rsidP="00C41903">
      <w:pPr>
        <w:spacing w:after="0" w:line="276" w:lineRule="auto"/>
        <w:rPr>
          <w:rFonts w:cs="Arial"/>
          <w:lang w:eastAsia="en-US"/>
        </w:rPr>
      </w:pPr>
    </w:p>
    <w:p w14:paraId="5CF0C2E7" w14:textId="77777777" w:rsidR="00292BFF" w:rsidRPr="00C41903" w:rsidRDefault="00292BFF" w:rsidP="00C41903">
      <w:pPr>
        <w:spacing w:after="0" w:line="276" w:lineRule="auto"/>
        <w:rPr>
          <w:rFonts w:cs="Arial"/>
          <w:lang w:eastAsia="en-US"/>
        </w:rPr>
      </w:pPr>
    </w:p>
    <w:p w14:paraId="7DB34CE1" w14:textId="77777777" w:rsidR="00292BFF" w:rsidRPr="00C41903" w:rsidRDefault="00292BFF" w:rsidP="00C41903">
      <w:pPr>
        <w:spacing w:after="0" w:line="276" w:lineRule="auto"/>
        <w:rPr>
          <w:rFonts w:cs="Arial"/>
          <w:lang w:eastAsia="en-US"/>
        </w:rPr>
      </w:pPr>
    </w:p>
    <w:p w14:paraId="0D925ACD" w14:textId="77777777" w:rsidR="00F4660E" w:rsidRPr="00C41903" w:rsidRDefault="00F4660E" w:rsidP="00AC04B5">
      <w:pPr>
        <w:spacing w:after="0" w:line="276" w:lineRule="auto"/>
        <w:rPr>
          <w:rFonts w:cs="Arial"/>
          <w:lang w:eastAsia="en-US"/>
        </w:rPr>
      </w:pPr>
    </w:p>
    <w:p w14:paraId="02AEE3AF" w14:textId="0E9819FF" w:rsidR="00AA15B2" w:rsidRDefault="00AA15B2" w:rsidP="00AC04B5">
      <w:pPr>
        <w:spacing w:after="0" w:line="276" w:lineRule="auto"/>
        <w:rPr>
          <w:rFonts w:cs="Arial"/>
          <w:b/>
          <w:bCs/>
          <w:lang w:eastAsia="en-US"/>
        </w:rPr>
      </w:pPr>
    </w:p>
    <w:p w14:paraId="2EDCEF55" w14:textId="6AF2C347" w:rsidR="00AA15B2" w:rsidRDefault="00AA15B2" w:rsidP="00AC04B5">
      <w:pPr>
        <w:spacing w:after="0" w:line="276" w:lineRule="auto"/>
        <w:rPr>
          <w:rFonts w:cs="Arial"/>
          <w:b/>
          <w:bCs/>
          <w:lang w:eastAsia="en-US"/>
        </w:rPr>
      </w:pPr>
    </w:p>
    <w:p w14:paraId="10308D74" w14:textId="05FED395" w:rsidR="00AA15B2" w:rsidRDefault="00AA15B2" w:rsidP="00AC04B5">
      <w:pPr>
        <w:spacing w:after="0" w:line="276" w:lineRule="auto"/>
        <w:rPr>
          <w:rFonts w:cs="Arial"/>
          <w:b/>
          <w:bCs/>
          <w:lang w:eastAsia="en-US"/>
        </w:rPr>
      </w:pPr>
    </w:p>
    <w:p w14:paraId="4D8D16A3" w14:textId="33D4733E" w:rsidR="00AA15B2" w:rsidRDefault="00AA15B2" w:rsidP="00AC04B5">
      <w:pPr>
        <w:spacing w:after="0" w:line="276" w:lineRule="auto"/>
        <w:rPr>
          <w:rFonts w:cs="Arial"/>
          <w:b/>
          <w:bCs/>
          <w:lang w:eastAsia="en-US"/>
        </w:rPr>
      </w:pPr>
    </w:p>
    <w:p w14:paraId="57E6E262" w14:textId="72F93F1A" w:rsidR="00AA15B2" w:rsidRDefault="00AA15B2" w:rsidP="00AC04B5">
      <w:pPr>
        <w:spacing w:after="0" w:line="276" w:lineRule="auto"/>
        <w:rPr>
          <w:rFonts w:cs="Arial"/>
          <w:b/>
          <w:bCs/>
          <w:lang w:eastAsia="en-US"/>
        </w:rPr>
      </w:pPr>
    </w:p>
    <w:p w14:paraId="4BD1402B" w14:textId="1CFBA90C" w:rsidR="00AE2474" w:rsidRDefault="00AE2474" w:rsidP="00AC04B5">
      <w:pPr>
        <w:spacing w:after="0" w:line="276" w:lineRule="auto"/>
        <w:rPr>
          <w:rFonts w:cs="Arial"/>
          <w:b/>
          <w:bCs/>
          <w:lang w:eastAsia="en-US"/>
        </w:rPr>
      </w:pPr>
    </w:p>
    <w:p w14:paraId="5AF54DF6" w14:textId="77777777" w:rsidR="0032568B" w:rsidRDefault="0032568B" w:rsidP="00AC04B5">
      <w:pPr>
        <w:spacing w:after="0" w:line="276" w:lineRule="auto"/>
        <w:rPr>
          <w:rFonts w:cs="Arial"/>
          <w:b/>
          <w:bCs/>
          <w:lang w:eastAsia="en-US"/>
        </w:rPr>
      </w:pPr>
    </w:p>
    <w:p w14:paraId="42B22F08" w14:textId="5B44015E" w:rsidR="00F4660E" w:rsidRDefault="00F4660E" w:rsidP="00AC04B5">
      <w:pPr>
        <w:spacing w:after="0" w:line="276" w:lineRule="auto"/>
        <w:rPr>
          <w:rFonts w:cs="Arial"/>
          <w:b/>
          <w:bCs/>
          <w:lang w:eastAsia="en-US"/>
        </w:rPr>
      </w:pPr>
      <w:r w:rsidRPr="00C41903">
        <w:rPr>
          <w:rFonts w:cs="Arial"/>
          <w:b/>
          <w:bCs/>
          <w:lang w:eastAsia="en-US"/>
        </w:rPr>
        <w:t xml:space="preserve">Sted/dato: </w:t>
      </w:r>
      <w:r w:rsidR="004B7CC3" w:rsidRPr="005369B4">
        <w:rPr>
          <w:rFonts w:cs="Arial"/>
          <w:lang w:eastAsia="en-US"/>
        </w:rPr>
        <w:t>_____________________</w:t>
      </w:r>
      <w:r w:rsidR="00396731">
        <w:rPr>
          <w:rFonts w:cs="Arial"/>
          <w:lang w:eastAsia="en-US"/>
        </w:rPr>
        <w:t>______________________________________________</w:t>
      </w:r>
    </w:p>
    <w:p w14:paraId="7A4EF33C" w14:textId="04A7423F" w:rsidR="004B7CC3" w:rsidRPr="007B4351" w:rsidRDefault="004B7CC3" w:rsidP="00C41903">
      <w:pPr>
        <w:spacing w:after="0" w:line="276" w:lineRule="auto"/>
        <w:rPr>
          <w:rFonts w:cs="Arial"/>
          <w:color w:val="auto"/>
          <w:lang w:eastAsia="en-US"/>
        </w:rPr>
      </w:pPr>
      <w:r w:rsidRPr="007B4351">
        <w:rPr>
          <w:rFonts w:cs="Arial"/>
          <w:color w:val="auto"/>
          <w:lang w:eastAsia="en-US"/>
        </w:rPr>
        <w:lastRenderedPageBreak/>
        <w:t>___________________________</w:t>
      </w:r>
      <w:r w:rsidR="00F4660E" w:rsidRPr="007B4351">
        <w:rPr>
          <w:rFonts w:cs="Arial"/>
          <w:color w:val="auto"/>
          <w:lang w:eastAsia="en-US"/>
        </w:rPr>
        <w:tab/>
      </w:r>
      <w:r w:rsidRPr="007B4351">
        <w:rPr>
          <w:rFonts w:cs="Arial"/>
          <w:color w:val="auto"/>
          <w:lang w:eastAsia="en-US"/>
        </w:rPr>
        <w:tab/>
      </w:r>
      <w:r w:rsidRPr="007B4351">
        <w:rPr>
          <w:rFonts w:cs="Arial"/>
          <w:color w:val="auto"/>
          <w:lang w:eastAsia="en-US"/>
        </w:rPr>
        <w:tab/>
        <w:t>______________________________</w:t>
      </w:r>
    </w:p>
    <w:p w14:paraId="01CDC6BE" w14:textId="2855E55B" w:rsidR="00F4660E" w:rsidRPr="007B4351" w:rsidRDefault="00F4660E" w:rsidP="00C41903">
      <w:pPr>
        <w:spacing w:after="0" w:line="276" w:lineRule="auto"/>
        <w:rPr>
          <w:rFonts w:cs="Arial"/>
          <w:color w:val="auto"/>
          <w:lang w:eastAsia="en-US"/>
        </w:rPr>
      </w:pPr>
      <w:r w:rsidRPr="007B4351">
        <w:rPr>
          <w:rFonts w:cs="Arial"/>
          <w:color w:val="auto"/>
          <w:lang w:eastAsia="en-US"/>
        </w:rPr>
        <w:t>Signatur forelder</w:t>
      </w:r>
      <w:r w:rsidR="007B4351" w:rsidRPr="007B4351">
        <w:rPr>
          <w:rFonts w:cs="Arial"/>
          <w:color w:val="auto"/>
          <w:vertAlign w:val="superscript"/>
          <w:lang w:eastAsia="en-US"/>
        </w:rPr>
        <w:footnoteReference w:id="3"/>
      </w:r>
      <w:r w:rsidR="007B4351" w:rsidRPr="007B4351">
        <w:rPr>
          <w:rFonts w:cs="Arial"/>
          <w:color w:val="auto"/>
          <w:lang w:eastAsia="en-US"/>
        </w:rPr>
        <w:t>/fosterforelder/verge</w:t>
      </w:r>
      <w:r w:rsidRPr="007B4351">
        <w:rPr>
          <w:rFonts w:cs="Arial"/>
          <w:color w:val="auto"/>
          <w:lang w:eastAsia="en-US"/>
        </w:rPr>
        <w:tab/>
      </w:r>
      <w:r w:rsidRPr="007B4351">
        <w:rPr>
          <w:rFonts w:cs="Arial"/>
          <w:color w:val="auto"/>
          <w:lang w:eastAsia="en-US"/>
        </w:rPr>
        <w:tab/>
        <w:t xml:space="preserve">Signatur </w:t>
      </w:r>
      <w:r w:rsidR="007B4351" w:rsidRPr="007B4351">
        <w:rPr>
          <w:rFonts w:cs="Arial"/>
          <w:color w:val="auto"/>
          <w:lang w:eastAsia="en-US"/>
        </w:rPr>
        <w:t>forelder</w:t>
      </w:r>
      <w:r w:rsidR="007B4351" w:rsidRPr="007B4351">
        <w:rPr>
          <w:rFonts w:cs="Arial"/>
          <w:color w:val="auto"/>
          <w:vertAlign w:val="superscript"/>
          <w:lang w:eastAsia="en-US"/>
        </w:rPr>
        <w:footnoteReference w:id="4"/>
      </w:r>
      <w:r w:rsidR="007B4351" w:rsidRPr="007B4351">
        <w:rPr>
          <w:rFonts w:cs="Arial"/>
          <w:color w:val="auto"/>
          <w:lang w:eastAsia="en-US"/>
        </w:rPr>
        <w:t>/fosterforelder/verge</w:t>
      </w:r>
      <w:r w:rsidR="007B4351" w:rsidRPr="007B4351" w:rsidDel="007B4351">
        <w:rPr>
          <w:rFonts w:cs="Arial"/>
          <w:color w:val="auto"/>
          <w:lang w:eastAsia="en-US"/>
        </w:rPr>
        <w:t xml:space="preserve"> </w:t>
      </w:r>
      <w:r w:rsidRPr="007B4351">
        <w:rPr>
          <w:rFonts w:cs="Arial"/>
          <w:color w:val="auto"/>
          <w:lang w:eastAsia="en-US"/>
        </w:rPr>
        <w:tab/>
      </w:r>
    </w:p>
    <w:p w14:paraId="4079C142" w14:textId="77777777" w:rsidR="00AA15B2" w:rsidRPr="007B4351" w:rsidRDefault="00AA15B2" w:rsidP="00C41903">
      <w:pPr>
        <w:tabs>
          <w:tab w:val="left" w:pos="4990"/>
        </w:tabs>
        <w:spacing w:after="0" w:line="276" w:lineRule="auto"/>
        <w:rPr>
          <w:rFonts w:cs="Arial"/>
          <w:color w:val="auto"/>
          <w:lang w:eastAsia="en-US"/>
        </w:rPr>
      </w:pPr>
    </w:p>
    <w:p w14:paraId="33A7C6CC" w14:textId="3C29BD74" w:rsidR="007B4351" w:rsidRPr="007B4351" w:rsidRDefault="004B7CC3" w:rsidP="007B4351">
      <w:pPr>
        <w:tabs>
          <w:tab w:val="left" w:pos="4990"/>
        </w:tabs>
        <w:spacing w:after="0" w:line="276" w:lineRule="auto"/>
        <w:rPr>
          <w:rFonts w:cs="Arial"/>
          <w:color w:val="auto"/>
          <w:lang w:eastAsia="en-US"/>
        </w:rPr>
      </w:pPr>
      <w:r w:rsidRPr="007B4351">
        <w:rPr>
          <w:rFonts w:cs="Arial"/>
          <w:color w:val="auto"/>
          <w:lang w:eastAsia="en-US"/>
        </w:rPr>
        <w:t>_________________________</w:t>
      </w:r>
      <w:r w:rsidR="007B4351" w:rsidRPr="007B4351">
        <w:rPr>
          <w:rFonts w:cs="Arial"/>
          <w:color w:val="auto"/>
          <w:lang w:eastAsia="en-US"/>
        </w:rPr>
        <w:tab/>
        <w:t>____________________________</w:t>
      </w:r>
    </w:p>
    <w:p w14:paraId="14150C35" w14:textId="77777777" w:rsidR="004C3DCE" w:rsidRDefault="00F4660E" w:rsidP="007B4351">
      <w:pPr>
        <w:tabs>
          <w:tab w:val="left" w:pos="4990"/>
        </w:tabs>
        <w:spacing w:after="0" w:line="276" w:lineRule="auto"/>
        <w:ind w:left="5664" w:hanging="5664"/>
        <w:rPr>
          <w:rFonts w:cs="Arial"/>
          <w:color w:val="auto"/>
          <w:lang w:eastAsia="en-US"/>
        </w:rPr>
      </w:pPr>
      <w:r w:rsidRPr="007B4351">
        <w:rPr>
          <w:rFonts w:cs="Arial"/>
          <w:color w:val="auto"/>
          <w:lang w:eastAsia="en-US"/>
        </w:rPr>
        <w:t>Barnets signatur (15 år eller eldre</w:t>
      </w:r>
      <w:r w:rsidR="007B4351" w:rsidRPr="007B4351">
        <w:rPr>
          <w:rFonts w:cs="Arial"/>
          <w:color w:val="auto"/>
          <w:lang w:eastAsia="en-US"/>
        </w:rPr>
        <w:t xml:space="preserve">) </w:t>
      </w:r>
      <w:r w:rsidR="007B4351" w:rsidRPr="007B4351">
        <w:rPr>
          <w:rFonts w:cs="Arial"/>
          <w:color w:val="auto"/>
          <w:lang w:eastAsia="en-US"/>
        </w:rPr>
        <w:tab/>
        <w:t>Barnevernstjenesten (kun aktuelt i tilfeller der</w:t>
      </w:r>
      <w:r w:rsidR="004C3DCE">
        <w:rPr>
          <w:rFonts w:cs="Arial"/>
          <w:color w:val="auto"/>
          <w:lang w:eastAsia="en-US"/>
        </w:rPr>
        <w:t xml:space="preserve"> </w:t>
      </w:r>
    </w:p>
    <w:p w14:paraId="50B93003" w14:textId="068211F8" w:rsidR="007B4351" w:rsidRPr="007B4351" w:rsidRDefault="004C3DCE" w:rsidP="007B4351">
      <w:pPr>
        <w:tabs>
          <w:tab w:val="left" w:pos="4990"/>
        </w:tabs>
        <w:spacing w:after="0" w:line="276" w:lineRule="auto"/>
        <w:ind w:left="5664" w:hanging="5664"/>
        <w:rPr>
          <w:rFonts w:cs="Arial"/>
          <w:color w:val="auto"/>
          <w:lang w:eastAsia="en-US"/>
        </w:rPr>
      </w:pPr>
      <w:r>
        <w:rPr>
          <w:rFonts w:cs="Arial"/>
          <w:color w:val="auto"/>
          <w:lang w:eastAsia="en-US"/>
        </w:rPr>
        <w:tab/>
      </w:r>
      <w:r w:rsidR="007B4351" w:rsidRPr="007B4351">
        <w:rPr>
          <w:rFonts w:cs="Arial"/>
          <w:color w:val="auto"/>
          <w:lang w:eastAsia="en-US"/>
        </w:rPr>
        <w:t xml:space="preserve">barnevernstjenesten selv </w:t>
      </w:r>
      <w:r w:rsidR="00396731">
        <w:rPr>
          <w:rFonts w:cs="Arial"/>
          <w:color w:val="auto"/>
          <w:lang w:eastAsia="en-US"/>
        </w:rPr>
        <w:t>ønsker å</w:t>
      </w:r>
      <w:r w:rsidR="007B4351" w:rsidRPr="007B4351">
        <w:rPr>
          <w:rFonts w:cs="Arial"/>
          <w:color w:val="auto"/>
          <w:lang w:eastAsia="en-US"/>
        </w:rPr>
        <w:t xml:space="preserve"> samtykke)            </w:t>
      </w:r>
    </w:p>
    <w:p w14:paraId="2F0A96F5" w14:textId="12F50FF2" w:rsidR="001C0EF7" w:rsidRPr="007B4351" w:rsidRDefault="00AA15B2" w:rsidP="007B4351">
      <w:pPr>
        <w:spacing w:after="0" w:line="276" w:lineRule="auto"/>
        <w:rPr>
          <w:rFonts w:cs="Arial"/>
          <w:color w:val="auto"/>
          <w:lang w:eastAsia="en-US"/>
        </w:rPr>
      </w:pPr>
      <w:r w:rsidRPr="007B4351">
        <w:rPr>
          <w:rFonts w:cs="Arial"/>
          <w:color w:val="auto"/>
          <w:lang w:eastAsia="en-US"/>
        </w:rPr>
        <w:tab/>
      </w:r>
      <w:r w:rsidRPr="007B4351">
        <w:rPr>
          <w:rFonts w:cs="Arial"/>
          <w:color w:val="auto"/>
          <w:lang w:eastAsia="en-US"/>
        </w:rPr>
        <w:tab/>
        <w:t xml:space="preserve">                                   </w:t>
      </w:r>
    </w:p>
    <w:p w14:paraId="3239518D" w14:textId="77777777" w:rsidR="004C3DCE" w:rsidRDefault="004C3DCE" w:rsidP="00C41903">
      <w:pPr>
        <w:spacing w:line="276" w:lineRule="auto"/>
        <w:rPr>
          <w:rFonts w:cs="Arial"/>
          <w:b/>
          <w:bCs/>
          <w:lang w:eastAsia="en-US"/>
        </w:rPr>
      </w:pPr>
    </w:p>
    <w:p w14:paraId="3CBA007D" w14:textId="65B519E5" w:rsidR="00F4660E" w:rsidRPr="00C41903" w:rsidRDefault="00F4660E" w:rsidP="00C41903">
      <w:pPr>
        <w:spacing w:line="276" w:lineRule="auto"/>
        <w:rPr>
          <w:rFonts w:cs="Arial"/>
          <w:b/>
          <w:bCs/>
          <w:lang w:eastAsia="en-US"/>
        </w:rPr>
      </w:pPr>
      <w:r w:rsidRPr="1984627A">
        <w:rPr>
          <w:rFonts w:cs="Arial"/>
          <w:b/>
          <w:bCs/>
          <w:lang w:eastAsia="en-US"/>
        </w:rPr>
        <w:t>Samtykket er innhentet av</w:t>
      </w:r>
      <w:r w:rsidR="6974ABB5" w:rsidRPr="1984627A">
        <w:rPr>
          <w:rFonts w:cs="Arial"/>
          <w:b/>
          <w:bCs/>
          <w:lang w:eastAsia="en-US"/>
        </w:rPr>
        <w:t>:</w:t>
      </w:r>
      <w:r w:rsidR="37D9C1AA" w:rsidRPr="1984627A">
        <w:rPr>
          <w:rFonts w:cs="Arial"/>
          <w:b/>
          <w:bCs/>
          <w:lang w:eastAsia="en-US"/>
        </w:rPr>
        <w:t xml:space="preserve"> </w:t>
      </w:r>
      <w:r>
        <w:tab/>
      </w:r>
      <w:r>
        <w:tab/>
      </w:r>
      <w:r w:rsidR="00A02837">
        <w:tab/>
      </w:r>
      <w:r w:rsidRPr="1984627A">
        <w:rPr>
          <w:rFonts w:cs="Arial"/>
          <w:b/>
          <w:bCs/>
          <w:lang w:eastAsia="en-US"/>
        </w:rPr>
        <w:t>Tjenestested:</w:t>
      </w:r>
    </w:p>
    <w:p w14:paraId="46B19E3E" w14:textId="46166F35" w:rsidR="00F4660E" w:rsidRPr="00C41903" w:rsidRDefault="00000000" w:rsidP="00C41903">
      <w:pPr>
        <w:spacing w:line="276" w:lineRule="auto"/>
        <w:rPr>
          <w:rFonts w:cs="Arial"/>
          <w:lang w:eastAsia="en-US"/>
        </w:rPr>
      </w:pPr>
      <w:sdt>
        <w:sdtPr>
          <w:rPr>
            <w:rFonts w:cs="Arial"/>
            <w:color w:val="auto"/>
            <w:lang w:eastAsia="en-US"/>
          </w:rPr>
          <w:id w:val="-640037155"/>
          <w:placeholder>
            <w:docPart w:val="E4496551B8BE402AA0A76522B7CFF443"/>
          </w:placeholder>
          <w:showingPlcHdr/>
        </w:sdtPr>
        <w:sdtContent>
          <w:r w:rsidR="00BC4BCA" w:rsidRPr="7F988184">
            <w:rPr>
              <w:rFonts w:cs="Arial"/>
              <w:color w:val="A6A6A6" w:themeColor="background1" w:themeShade="A6"/>
              <w:lang w:eastAsia="en-US"/>
            </w:rPr>
            <w:t>_________________________</w:t>
          </w:r>
        </w:sdtContent>
      </w:sdt>
      <w:r w:rsidR="00F4660E" w:rsidRPr="7F988184">
        <w:rPr>
          <w:rFonts w:cs="Arial"/>
          <w:lang w:eastAsia="en-US"/>
        </w:rPr>
        <w:t xml:space="preserve"> </w:t>
      </w:r>
      <w:r w:rsidR="00A02837">
        <w:rPr>
          <w:rFonts w:cs="Arial"/>
          <w:lang w:eastAsia="en-US"/>
        </w:rPr>
        <w:t xml:space="preserve"> </w:t>
      </w:r>
      <w:r w:rsidR="00A02837">
        <w:rPr>
          <w:rFonts w:cs="Arial"/>
          <w:lang w:eastAsia="en-US"/>
        </w:rPr>
        <w:tab/>
      </w:r>
      <w:r w:rsidR="00674B60">
        <w:tab/>
      </w:r>
      <w:r w:rsidR="00674B60">
        <w:tab/>
      </w:r>
      <w:sdt>
        <w:sdtPr>
          <w:rPr>
            <w:rFonts w:cs="Arial"/>
            <w:color w:val="auto"/>
            <w:lang w:eastAsia="en-US"/>
          </w:rPr>
          <w:id w:val="-437832623"/>
          <w:placeholder>
            <w:docPart w:val="E2561A91374E4A279A670143A2DC9797"/>
          </w:placeholder>
          <w:showingPlcHdr/>
        </w:sdtPr>
        <w:sdtContent>
          <w:r w:rsidR="00F4660E" w:rsidRPr="7F988184">
            <w:rPr>
              <w:rFonts w:cs="Arial"/>
              <w:color w:val="A6A6A6" w:themeColor="background1" w:themeShade="A6"/>
              <w:lang w:eastAsia="en-US"/>
            </w:rPr>
            <w:t>_________________________</w:t>
          </w:r>
        </w:sdtContent>
      </w:sdt>
      <w:r w:rsidR="00F4660E" w:rsidRPr="7F988184">
        <w:rPr>
          <w:rFonts w:cs="Arial"/>
          <w:lang w:eastAsia="en-US"/>
        </w:rPr>
        <w:t xml:space="preserve"> </w:t>
      </w:r>
    </w:p>
    <w:p w14:paraId="44041349" w14:textId="068512EB" w:rsidR="7F988184" w:rsidRDefault="7F988184" w:rsidP="7F988184">
      <w:pPr>
        <w:keepNext/>
        <w:keepLines/>
        <w:spacing w:before="120" w:after="0" w:line="276" w:lineRule="auto"/>
        <w:outlineLvl w:val="1"/>
        <w:rPr>
          <w:rFonts w:eastAsiaTheme="majorEastAsia" w:cs="Arial"/>
          <w:color w:val="auto"/>
          <w:lang w:eastAsia="en-US"/>
        </w:rPr>
      </w:pPr>
    </w:p>
    <w:p w14:paraId="281F46F9" w14:textId="00F037F5" w:rsidR="009C1B19" w:rsidRPr="007B4351" w:rsidRDefault="003318B0" w:rsidP="00C41903">
      <w:pPr>
        <w:keepNext/>
        <w:keepLines/>
        <w:spacing w:before="120" w:after="0" w:line="276" w:lineRule="auto"/>
        <w:outlineLvl w:val="1"/>
        <w:rPr>
          <w:rFonts w:eastAsiaTheme="majorEastAsia" w:cs="Arial"/>
          <w:b/>
          <w:bCs/>
          <w:color w:val="auto"/>
          <w:lang w:eastAsia="en-US"/>
        </w:rPr>
      </w:pPr>
      <w:r w:rsidRPr="007B4351">
        <w:rPr>
          <w:rFonts w:eastAsiaTheme="majorEastAsia" w:cs="Arial"/>
          <w:b/>
          <w:bCs/>
          <w:color w:val="auto"/>
          <w:lang w:eastAsia="en-US"/>
        </w:rPr>
        <w:t>Samtykke og barnets dokumenter i saken oppbevares elektronisk i vårt arkiv</w:t>
      </w:r>
      <w:r w:rsidR="000F670F" w:rsidRPr="007B4351">
        <w:rPr>
          <w:rFonts w:eastAsiaTheme="majorEastAsia" w:cs="Arial"/>
          <w:b/>
          <w:bCs/>
          <w:color w:val="auto"/>
          <w:lang w:eastAsia="en-US"/>
        </w:rPr>
        <w:t xml:space="preserve"> utilgjengelig for andre enn de ansatte som er involvert i saken.</w:t>
      </w:r>
    </w:p>
    <w:p w14:paraId="7DF34619" w14:textId="77777777" w:rsidR="00012947" w:rsidRDefault="00012947" w:rsidP="004B7CC3">
      <w:pPr>
        <w:pStyle w:val="Overskrift2"/>
        <w:spacing w:after="0"/>
        <w:rPr>
          <w:lang w:eastAsia="en-US"/>
        </w:rPr>
      </w:pPr>
    </w:p>
    <w:p w14:paraId="3E349F01" w14:textId="3297A074" w:rsidR="00F4660E" w:rsidRPr="00C41903" w:rsidRDefault="00F4660E" w:rsidP="004B7CC3">
      <w:pPr>
        <w:pStyle w:val="Overskrift2"/>
        <w:spacing w:after="0"/>
        <w:rPr>
          <w:lang w:eastAsia="en-US"/>
        </w:rPr>
      </w:pPr>
      <w:r w:rsidRPr="00C41903">
        <w:rPr>
          <w:lang w:eastAsia="en-US"/>
        </w:rPr>
        <w:t>Informert samtykke innebærer at jeg/vi:</w:t>
      </w:r>
    </w:p>
    <w:p w14:paraId="03C4BE30" w14:textId="307E81A3" w:rsidR="00F4660E" w:rsidRPr="00C41903" w:rsidRDefault="00F4660E" w:rsidP="004B7CC3">
      <w:pPr>
        <w:numPr>
          <w:ilvl w:val="0"/>
          <w:numId w:val="19"/>
        </w:numPr>
        <w:spacing w:after="0" w:line="276" w:lineRule="auto"/>
        <w:contextualSpacing/>
        <w:rPr>
          <w:rFonts w:cs="Arial"/>
          <w:lang w:eastAsia="en-US"/>
        </w:rPr>
      </w:pPr>
      <w:r w:rsidRPr="00C41903">
        <w:rPr>
          <w:rFonts w:cs="Arial"/>
          <w:lang w:eastAsia="en-US"/>
        </w:rPr>
        <w:t xml:space="preserve">vet at samtykket er frivillig og at målet med vedtaket er å </w:t>
      </w:r>
      <w:r w:rsidR="00C2370F" w:rsidRPr="00C41903">
        <w:rPr>
          <w:rFonts w:cs="Arial"/>
          <w:lang w:eastAsia="en-US"/>
        </w:rPr>
        <w:t>gi barnet tidlig hjelp og støtte i utvikling og læring (barnehage) / gi eleven</w:t>
      </w:r>
      <w:r w:rsidRPr="00C41903">
        <w:rPr>
          <w:rFonts w:cs="Arial"/>
          <w:lang w:eastAsia="en-US"/>
        </w:rPr>
        <w:t xml:space="preserve"> tilfredsstillende utbytte av si</w:t>
      </w:r>
      <w:r w:rsidR="00292BFF" w:rsidRPr="00C41903">
        <w:rPr>
          <w:rFonts w:cs="Arial"/>
          <w:lang w:eastAsia="en-US"/>
        </w:rPr>
        <w:t>n</w:t>
      </w:r>
      <w:r w:rsidRPr="00C41903">
        <w:rPr>
          <w:rFonts w:cs="Arial"/>
          <w:lang w:eastAsia="en-US"/>
        </w:rPr>
        <w:t xml:space="preserve"> opplæring</w:t>
      </w:r>
      <w:r w:rsidR="00C2370F" w:rsidRPr="00C41903">
        <w:rPr>
          <w:rFonts w:cs="Arial"/>
          <w:lang w:eastAsia="en-US"/>
        </w:rPr>
        <w:t xml:space="preserve"> (skole)</w:t>
      </w:r>
    </w:p>
    <w:p w14:paraId="4300311D" w14:textId="7ED46E0E" w:rsidR="002D504A" w:rsidRPr="00C41903" w:rsidRDefault="002D504A" w:rsidP="00C41903">
      <w:pPr>
        <w:numPr>
          <w:ilvl w:val="0"/>
          <w:numId w:val="19"/>
        </w:numPr>
        <w:spacing w:after="0" w:line="276" w:lineRule="auto"/>
        <w:contextualSpacing/>
        <w:rPr>
          <w:rFonts w:cs="Arial"/>
          <w:lang w:eastAsia="en-US"/>
        </w:rPr>
      </w:pPr>
      <w:r w:rsidRPr="00C41903">
        <w:rPr>
          <w:rFonts w:cs="Arial"/>
          <w:lang w:eastAsia="en-US"/>
        </w:rPr>
        <w:t>vet at samtykket når som helst kan trekkes tilbake</w:t>
      </w:r>
    </w:p>
    <w:p w14:paraId="2DC0DC3B" w14:textId="04D21EC5" w:rsidR="00F4660E" w:rsidRPr="00C41903" w:rsidRDefault="00F4660E" w:rsidP="00C41903">
      <w:pPr>
        <w:numPr>
          <w:ilvl w:val="0"/>
          <w:numId w:val="19"/>
        </w:numPr>
        <w:spacing w:after="0" w:line="276" w:lineRule="auto"/>
        <w:contextualSpacing/>
        <w:rPr>
          <w:rFonts w:cs="Arial"/>
          <w:lang w:eastAsia="en-US"/>
        </w:rPr>
      </w:pPr>
      <w:r w:rsidRPr="00C41903">
        <w:rPr>
          <w:rFonts w:cs="Arial"/>
          <w:lang w:eastAsia="en-US"/>
        </w:rPr>
        <w:t xml:space="preserve">har fått tilstrekkelig informasjon om </w:t>
      </w:r>
      <w:r w:rsidR="002D504A" w:rsidRPr="00C41903">
        <w:rPr>
          <w:rFonts w:cs="Arial"/>
          <w:lang w:eastAsia="en-US"/>
        </w:rPr>
        <w:t>hva jeg</w:t>
      </w:r>
      <w:r w:rsidRPr="00C41903">
        <w:rPr>
          <w:rFonts w:cs="Arial"/>
          <w:lang w:eastAsia="en-US"/>
        </w:rPr>
        <w:t xml:space="preserve"> samtykke</w:t>
      </w:r>
      <w:r w:rsidR="002D504A" w:rsidRPr="00C41903">
        <w:rPr>
          <w:rFonts w:cs="Arial"/>
          <w:lang w:eastAsia="en-US"/>
        </w:rPr>
        <w:t>r</w:t>
      </w:r>
      <w:r w:rsidRPr="00C41903">
        <w:rPr>
          <w:rFonts w:cs="Arial"/>
          <w:lang w:eastAsia="en-US"/>
        </w:rPr>
        <w:t xml:space="preserve"> til </w:t>
      </w:r>
    </w:p>
    <w:p w14:paraId="5ACD7E07" w14:textId="77777777" w:rsidR="00F4660E" w:rsidRPr="00C41903" w:rsidRDefault="00F4660E" w:rsidP="0046367F">
      <w:pPr>
        <w:numPr>
          <w:ilvl w:val="0"/>
          <w:numId w:val="19"/>
        </w:numPr>
        <w:spacing w:before="240" w:after="0" w:line="276" w:lineRule="auto"/>
        <w:contextualSpacing/>
        <w:rPr>
          <w:rFonts w:cs="Arial"/>
          <w:lang w:eastAsia="en-US"/>
        </w:rPr>
      </w:pPr>
      <w:r w:rsidRPr="00C41903">
        <w:rPr>
          <w:rFonts w:cs="Arial"/>
          <w:lang w:eastAsia="en-US"/>
        </w:rPr>
        <w:t>har fått forklart hva jeg samtykker til på et språk jeg forstår</w:t>
      </w:r>
    </w:p>
    <w:p w14:paraId="02E93A6F" w14:textId="41EE3DA5" w:rsidR="00F4660E" w:rsidRPr="00C41903" w:rsidRDefault="00F4660E" w:rsidP="0046367F">
      <w:pPr>
        <w:pStyle w:val="Overskrift2"/>
        <w:spacing w:before="240" w:after="0"/>
        <w:rPr>
          <w:lang w:eastAsia="en-US"/>
        </w:rPr>
      </w:pPr>
      <w:r w:rsidRPr="00C41903">
        <w:rPr>
          <w:lang w:eastAsia="en-US"/>
        </w:rPr>
        <w:t>Relevante lovbestemmelser</w:t>
      </w:r>
      <w:r w:rsidR="004B7CC3">
        <w:rPr>
          <w:lang w:eastAsia="en-US"/>
        </w:rPr>
        <w:t>:</w:t>
      </w:r>
    </w:p>
    <w:p w14:paraId="0D66833D" w14:textId="6E94EE25" w:rsidR="002629F9" w:rsidRPr="00C41903" w:rsidRDefault="002C513F" w:rsidP="004B7CC3">
      <w:pPr>
        <w:pStyle w:val="Listeavsnitt"/>
        <w:numPr>
          <w:ilvl w:val="0"/>
          <w:numId w:val="20"/>
        </w:numPr>
        <w:spacing w:after="0" w:line="276" w:lineRule="auto"/>
        <w:rPr>
          <w:rFonts w:cs="Arial"/>
          <w:color w:val="333333"/>
          <w:shd w:val="clear" w:color="auto" w:fill="FFFFFF"/>
        </w:rPr>
      </w:pPr>
      <w:r w:rsidRPr="00C41903">
        <w:rPr>
          <w:rFonts w:cs="Arial"/>
          <w:color w:val="333333"/>
          <w:shd w:val="clear" w:color="auto" w:fill="FFFFFF"/>
        </w:rPr>
        <w:t>Etter o</w:t>
      </w:r>
      <w:r w:rsidR="002629F9" w:rsidRPr="00C41903">
        <w:rPr>
          <w:rFonts w:cs="Arial"/>
          <w:color w:val="333333"/>
          <w:shd w:val="clear" w:color="auto" w:fill="FFFFFF"/>
        </w:rPr>
        <w:t>pplæringsloven § 11-7</w:t>
      </w:r>
      <w:r w:rsidR="00230AD9">
        <w:rPr>
          <w:rStyle w:val="Fotnotereferanse"/>
          <w:rFonts w:cs="Arial"/>
          <w:color w:val="333333"/>
          <w:shd w:val="clear" w:color="auto" w:fill="FFFFFF"/>
        </w:rPr>
        <w:footnoteReference w:id="5"/>
      </w:r>
      <w:r w:rsidR="002629F9" w:rsidRPr="00C41903">
        <w:rPr>
          <w:rFonts w:cs="Arial"/>
          <w:color w:val="333333"/>
          <w:shd w:val="clear" w:color="auto" w:fill="FFFFFF"/>
        </w:rPr>
        <w:t xml:space="preserve"> tredje ledd </w:t>
      </w:r>
      <w:r w:rsidRPr="00C41903">
        <w:rPr>
          <w:rFonts w:cs="Arial"/>
          <w:color w:val="333333"/>
          <w:shd w:val="clear" w:color="auto" w:fill="FFFFFF"/>
        </w:rPr>
        <w:t xml:space="preserve">må </w:t>
      </w:r>
      <w:r w:rsidR="002629F9" w:rsidRPr="00C41903">
        <w:rPr>
          <w:rFonts w:cs="Arial"/>
          <w:color w:val="333333"/>
          <w:shd w:val="clear" w:color="auto" w:fill="FFFFFF"/>
        </w:rPr>
        <w:t xml:space="preserve">elev eller </w:t>
      </w:r>
      <w:bookmarkStart w:id="1" w:name="_Int_pa4viKlr"/>
      <w:r w:rsidR="002629F9" w:rsidRPr="00C41903">
        <w:rPr>
          <w:rFonts w:cs="Arial"/>
          <w:color w:val="333333"/>
          <w:shd w:val="clear" w:color="auto" w:fill="FFFFFF"/>
        </w:rPr>
        <w:t>foreldre samtykke</w:t>
      </w:r>
      <w:bookmarkEnd w:id="1"/>
      <w:r w:rsidR="002629F9" w:rsidRPr="00C41903">
        <w:rPr>
          <w:rFonts w:cs="Arial"/>
          <w:color w:val="333333"/>
          <w:shd w:val="clear" w:color="auto" w:fill="FFFFFF"/>
        </w:rPr>
        <w:t xml:space="preserve"> før kommunen gjør vedtak om individuelt tilrettelagt opplæring</w:t>
      </w:r>
    </w:p>
    <w:p w14:paraId="237BB610" w14:textId="47657437" w:rsidR="008C322D" w:rsidRPr="00C41903" w:rsidRDefault="00321C4C" w:rsidP="00C41903">
      <w:pPr>
        <w:pStyle w:val="Listeavsnitt"/>
        <w:numPr>
          <w:ilvl w:val="0"/>
          <w:numId w:val="20"/>
        </w:numPr>
        <w:spacing w:line="276" w:lineRule="auto"/>
        <w:rPr>
          <w:rFonts w:cs="Arial"/>
          <w:color w:val="333333"/>
          <w:shd w:val="clear" w:color="auto" w:fill="FFFFFF"/>
        </w:rPr>
      </w:pPr>
      <w:r w:rsidRPr="00C41903">
        <w:rPr>
          <w:rFonts w:cs="Arial"/>
          <w:color w:val="333333"/>
          <w:shd w:val="clear" w:color="auto" w:fill="FFFFFF"/>
        </w:rPr>
        <w:t>Etter o</w:t>
      </w:r>
      <w:r w:rsidR="008C322D" w:rsidRPr="00C41903">
        <w:rPr>
          <w:rFonts w:cs="Arial"/>
          <w:color w:val="333333"/>
          <w:shd w:val="clear" w:color="auto" w:fill="FFFFFF"/>
        </w:rPr>
        <w:t>pplæringsloven § 24-5</w:t>
      </w:r>
      <w:r w:rsidR="00230AD9">
        <w:rPr>
          <w:rStyle w:val="Fotnotereferanse"/>
          <w:rFonts w:cs="Arial"/>
          <w:color w:val="333333"/>
          <w:shd w:val="clear" w:color="auto" w:fill="FFFFFF"/>
        </w:rPr>
        <w:footnoteReference w:id="6"/>
      </w:r>
      <w:r w:rsidR="008C322D" w:rsidRPr="00C41903">
        <w:rPr>
          <w:rFonts w:cs="Arial"/>
          <w:color w:val="333333"/>
          <w:shd w:val="clear" w:color="auto" w:fill="FFFFFF"/>
        </w:rPr>
        <w:t xml:space="preserve"> </w:t>
      </w:r>
      <w:r w:rsidRPr="00C41903">
        <w:rPr>
          <w:rFonts w:cs="Arial"/>
          <w:color w:val="333333"/>
          <w:shd w:val="clear" w:color="auto" w:fill="FFFFFF"/>
        </w:rPr>
        <w:t xml:space="preserve">har de som </w:t>
      </w:r>
      <w:r w:rsidR="008C322D" w:rsidRPr="00C41903">
        <w:rPr>
          <w:rFonts w:cs="Arial"/>
          <w:color w:val="333333"/>
          <w:shd w:val="clear" w:color="auto" w:fill="FFFFFF"/>
        </w:rPr>
        <w:t>har fylt 15 år</w:t>
      </w:r>
      <w:r w:rsidRPr="00C41903">
        <w:rPr>
          <w:rFonts w:cs="Arial"/>
          <w:color w:val="333333"/>
          <w:shd w:val="clear" w:color="auto" w:fill="FFFFFF"/>
        </w:rPr>
        <w:t xml:space="preserve"> selvråderett i spørsmål </w:t>
      </w:r>
      <w:r w:rsidR="005077F0" w:rsidRPr="00C41903">
        <w:rPr>
          <w:rFonts w:cs="Arial"/>
          <w:color w:val="333333"/>
          <w:shd w:val="clear" w:color="auto" w:fill="FFFFFF"/>
        </w:rPr>
        <w:t>til</w:t>
      </w:r>
      <w:r w:rsidRPr="00C41903">
        <w:rPr>
          <w:rFonts w:cs="Arial"/>
          <w:color w:val="333333"/>
          <w:shd w:val="clear" w:color="auto" w:fill="FFFFFF"/>
        </w:rPr>
        <w:t>knyttet opplæringen</w:t>
      </w:r>
    </w:p>
    <w:p w14:paraId="4B26B45D" w14:textId="5CEE19F8" w:rsidR="00F3188F" w:rsidRDefault="00864D7F" w:rsidP="00C41903">
      <w:pPr>
        <w:pStyle w:val="Listeavsnitt"/>
        <w:numPr>
          <w:ilvl w:val="0"/>
          <w:numId w:val="20"/>
        </w:numPr>
        <w:spacing w:line="276" w:lineRule="auto"/>
        <w:rPr>
          <w:rFonts w:cs="Arial"/>
          <w:color w:val="333333"/>
          <w:shd w:val="clear" w:color="auto" w:fill="FFFFFF"/>
        </w:rPr>
      </w:pPr>
      <w:r w:rsidRPr="00C41903">
        <w:rPr>
          <w:rFonts w:cs="Arial"/>
          <w:color w:val="333333"/>
          <w:shd w:val="clear" w:color="auto" w:fill="FFFFFF"/>
        </w:rPr>
        <w:t>Etter b</w:t>
      </w:r>
      <w:r w:rsidR="002629F9" w:rsidRPr="00C41903">
        <w:rPr>
          <w:rFonts w:cs="Arial"/>
          <w:color w:val="333333"/>
          <w:shd w:val="clear" w:color="auto" w:fill="FFFFFF"/>
        </w:rPr>
        <w:t>arnehageloven § 32</w:t>
      </w:r>
      <w:r w:rsidR="00051092">
        <w:rPr>
          <w:rStyle w:val="Fotnotereferanse"/>
          <w:rFonts w:cs="Arial"/>
          <w:color w:val="333333"/>
          <w:shd w:val="clear" w:color="auto" w:fill="FFFFFF"/>
        </w:rPr>
        <w:footnoteReference w:id="7"/>
      </w:r>
      <w:r w:rsidR="002629F9" w:rsidRPr="00C41903">
        <w:rPr>
          <w:rFonts w:cs="Arial"/>
          <w:color w:val="333333"/>
          <w:shd w:val="clear" w:color="auto" w:fill="FFFFFF"/>
        </w:rPr>
        <w:t xml:space="preserve"> første ledd</w:t>
      </w:r>
      <w:r w:rsidRPr="00C41903">
        <w:rPr>
          <w:rFonts w:cs="Arial"/>
          <w:color w:val="333333"/>
          <w:shd w:val="clear" w:color="auto" w:fill="FFFFFF"/>
        </w:rPr>
        <w:t xml:space="preserve"> skal det innhentes samtykke fra barnets foreldre</w:t>
      </w:r>
      <w:r w:rsidR="00F147F1" w:rsidRPr="00C41903">
        <w:rPr>
          <w:rFonts w:cs="Arial"/>
          <w:color w:val="333333"/>
          <w:shd w:val="clear" w:color="auto" w:fill="FFFFFF"/>
        </w:rPr>
        <w:t xml:space="preserve"> før det fattes vedtak om </w:t>
      </w:r>
      <w:r w:rsidR="002629F9" w:rsidRPr="00C41903">
        <w:rPr>
          <w:rFonts w:cs="Arial"/>
          <w:color w:val="333333"/>
          <w:shd w:val="clear" w:color="auto" w:fill="FFFFFF"/>
        </w:rPr>
        <w:t>spesialpedagogisk hjelp</w:t>
      </w:r>
    </w:p>
    <w:p w14:paraId="3B698670" w14:textId="77777777" w:rsidR="00993577" w:rsidRDefault="00AA7405" w:rsidP="00993577">
      <w:pPr>
        <w:pStyle w:val="Listeavsnitt"/>
        <w:numPr>
          <w:ilvl w:val="0"/>
          <w:numId w:val="20"/>
        </w:numPr>
        <w:spacing w:after="0" w:line="276" w:lineRule="auto"/>
        <w:textAlignment w:val="baseline"/>
        <w:rPr>
          <w:rFonts w:cs="Arial"/>
          <w:color w:val="333333"/>
          <w:shd w:val="clear" w:color="auto" w:fill="FFFFFF"/>
        </w:rPr>
      </w:pPr>
      <w:r w:rsidRPr="00235BE8">
        <w:rPr>
          <w:rFonts w:cs="Arial"/>
          <w:color w:val="333333"/>
          <w:shd w:val="clear" w:color="auto" w:fill="FFFFFF"/>
        </w:rPr>
        <w:t xml:space="preserve">Etter </w:t>
      </w:r>
      <w:r w:rsidRPr="000E49B1">
        <w:t>barnevernsloven § 5-4</w:t>
      </w:r>
      <w:r w:rsidR="00051092">
        <w:rPr>
          <w:rStyle w:val="Fotnotereferanse"/>
        </w:rPr>
        <w:footnoteReference w:id="8"/>
      </w:r>
      <w:r w:rsidRPr="000E49B1">
        <w:t>, opplæringsloven § 24-4</w:t>
      </w:r>
      <w:r w:rsidR="00051092">
        <w:rPr>
          <w:rStyle w:val="Fotnotereferanse"/>
        </w:rPr>
        <w:footnoteReference w:id="9"/>
      </w:r>
      <w:r w:rsidRPr="000E49B1">
        <w:t xml:space="preserve"> og bar</w:t>
      </w:r>
      <w:r w:rsidRPr="00597DF6">
        <w:t>nehageloven § 32</w:t>
      </w:r>
      <w:r>
        <w:t xml:space="preserve"> </w:t>
      </w:r>
      <w:r w:rsidRPr="00597DF6">
        <w:rPr>
          <w:rFonts w:eastAsia="Times New Roman" w:cs="Arial"/>
          <w:color w:val="auto"/>
          <w:kern w:val="0"/>
          <w14:ligatures w14:val="none"/>
        </w:rPr>
        <w:t>har barnevernstjenesten omsorgsansvaret for barnet</w:t>
      </w:r>
      <w:r w:rsidRPr="00235BE8">
        <w:rPr>
          <w:rFonts w:eastAsia="Times New Roman" w:cs="Arial"/>
          <w:color w:val="auto"/>
          <w:kern w:val="0"/>
          <w14:ligatures w14:val="none"/>
        </w:rPr>
        <w:t xml:space="preserve"> dersom det er truffet vedtak om </w:t>
      </w:r>
      <w:r w:rsidRPr="0046367F">
        <w:rPr>
          <w:rFonts w:eastAsia="Times New Roman" w:cs="Arial"/>
          <w:color w:val="auto"/>
          <w:kern w:val="0"/>
          <w14:ligatures w14:val="none"/>
        </w:rPr>
        <w:t>omsorgsovertakelse</w:t>
      </w:r>
      <w:r w:rsidR="00396731" w:rsidRPr="0046367F">
        <w:rPr>
          <w:rFonts w:eastAsia="Times New Roman" w:cs="Arial"/>
          <w:color w:val="auto"/>
          <w:kern w:val="0"/>
          <w14:ligatures w14:val="none"/>
        </w:rPr>
        <w:t xml:space="preserve"> etter barnevernsloven § 5-1 eller vedtak om midlertidig omsorgsovertakelse etter barnevernsloven § 4-2</w:t>
      </w:r>
      <w:r w:rsidRPr="0046367F">
        <w:rPr>
          <w:rFonts w:eastAsia="Times New Roman" w:cs="Arial"/>
          <w:color w:val="auto"/>
          <w:kern w:val="0"/>
          <w14:ligatures w14:val="none"/>
        </w:rPr>
        <w:t>. Fosterforeldrene</w:t>
      </w:r>
      <w:r w:rsidRPr="00597DF6">
        <w:rPr>
          <w:rFonts w:eastAsia="Times New Roman" w:cs="Arial"/>
          <w:color w:val="auto"/>
          <w:kern w:val="0"/>
          <w14:ligatures w14:val="none"/>
        </w:rPr>
        <w:t xml:space="preserve"> der barnet bor, utøver omsorgen for barnet på vegne av barnevernstjenesten og kan treffe alle avgjørelser på vegne av barnet som omfattes av barnevernstjenestens myndighet. </w:t>
      </w:r>
      <w:r w:rsidR="00A228EA" w:rsidRPr="00235BE8">
        <w:rPr>
          <w:rFonts w:eastAsia="Times New Roman" w:cs="Arial"/>
          <w:color w:val="auto"/>
          <w:kern w:val="0"/>
          <w14:ligatures w14:val="none"/>
        </w:rPr>
        <w:t>Dersom barnevernstjenesten mener at fosterforeldrenes vurderinger ikke er til barnets beste, skal fosterforeldrene rette seg etter barnevernstjenestens beslutning.</w:t>
      </w:r>
    </w:p>
    <w:p w14:paraId="0AD468FB" w14:textId="2F35BB91" w:rsidR="00824921" w:rsidRPr="00993577" w:rsidRDefault="00BC2ECD" w:rsidP="00993577">
      <w:pPr>
        <w:pStyle w:val="Listeavsnitt"/>
        <w:numPr>
          <w:ilvl w:val="0"/>
          <w:numId w:val="20"/>
        </w:numPr>
        <w:spacing w:after="0" w:line="276" w:lineRule="auto"/>
        <w:textAlignment w:val="baseline"/>
        <w:rPr>
          <w:rFonts w:cs="Arial"/>
          <w:color w:val="333333"/>
          <w:shd w:val="clear" w:color="auto" w:fill="FFFFFF"/>
        </w:rPr>
      </w:pPr>
      <w:r w:rsidRPr="00993577">
        <w:rPr>
          <w:rFonts w:cs="Arial"/>
          <w:color w:val="auto"/>
          <w:shd w:val="clear" w:color="auto" w:fill="FFFFFF"/>
        </w:rPr>
        <w:t>Etter f</w:t>
      </w:r>
      <w:r w:rsidR="00F3188F" w:rsidRPr="00993577">
        <w:rPr>
          <w:rFonts w:cs="Arial"/>
          <w:color w:val="auto"/>
          <w:shd w:val="clear" w:color="auto" w:fill="FFFFFF"/>
        </w:rPr>
        <w:t>orvaltningsloven § 18</w:t>
      </w:r>
      <w:r w:rsidR="00F3188F" w:rsidRPr="00993577">
        <w:rPr>
          <w:rFonts w:cs="Arial"/>
          <w:color w:val="FF0000"/>
          <w:shd w:val="clear" w:color="auto" w:fill="FFFFFF"/>
        </w:rPr>
        <w:t xml:space="preserve"> </w:t>
      </w:r>
      <w:r w:rsidR="00E93DC3" w:rsidRPr="00993577">
        <w:rPr>
          <w:rFonts w:cs="Arial"/>
          <w:color w:val="auto"/>
          <w:shd w:val="clear" w:color="auto" w:fill="FFFFFF"/>
        </w:rPr>
        <w:t>har</w:t>
      </w:r>
      <w:r w:rsidR="00DC518A" w:rsidRPr="00993577">
        <w:rPr>
          <w:rFonts w:cs="Arial"/>
          <w:color w:val="auto"/>
          <w:shd w:val="clear" w:color="auto" w:fill="FFFFFF"/>
        </w:rPr>
        <w:t xml:space="preserve"> du</w:t>
      </w:r>
      <w:r w:rsidR="0077323D" w:rsidRPr="00993577">
        <w:rPr>
          <w:rFonts w:cs="Arial"/>
          <w:color w:val="auto"/>
          <w:shd w:val="clear" w:color="auto" w:fill="FFFFFF"/>
        </w:rPr>
        <w:t xml:space="preserve"> som foresatt</w:t>
      </w:r>
      <w:r w:rsidR="00F3188F" w:rsidRPr="00993577">
        <w:rPr>
          <w:rFonts w:cs="Arial"/>
          <w:color w:val="auto"/>
          <w:shd w:val="clear" w:color="auto" w:fill="FFFFFF"/>
        </w:rPr>
        <w:t xml:space="preserve">, eller eleven som har fylt 15 år, rett til å se sakens dokumenter. Dette betyr blant annet en rett til å se den sakkyndige vurderingen når den er utarbeidet, og mulighet til å uttale deg om saken før det blir gjort vedtak. </w:t>
      </w:r>
      <w:r w:rsidR="00C41903" w:rsidRPr="00993577">
        <w:rPr>
          <w:rFonts w:cs="Arial"/>
          <w:color w:val="auto"/>
          <w:shd w:val="clear" w:color="auto" w:fill="FFFFFF"/>
        </w:rPr>
        <w:t>Ta kontakt med oss hvis dere ønsker innsyn.</w:t>
      </w:r>
    </w:p>
    <w:sectPr w:rsidR="00824921" w:rsidRPr="00993577" w:rsidSect="00AC04B5">
      <w:headerReference w:type="default" r:id="rId12"/>
      <w:footerReference w:type="default" r:id="rId13"/>
      <w:headerReference w:type="first" r:id="rId14"/>
      <w:footerReference w:type="first" r:id="rId15"/>
      <w:pgSz w:w="11907" w:h="16839" w:code="9"/>
      <w:pgMar w:top="851" w:right="851" w:bottom="567" w:left="851" w:header="709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7E404" w14:textId="77777777" w:rsidR="008F7B53" w:rsidRDefault="008F7B53" w:rsidP="006258D0">
      <w:pPr>
        <w:spacing w:after="0" w:line="240" w:lineRule="auto"/>
      </w:pPr>
      <w:r>
        <w:separator/>
      </w:r>
    </w:p>
  </w:endnote>
  <w:endnote w:type="continuationSeparator" w:id="0">
    <w:p w14:paraId="335E5DBA" w14:textId="77777777" w:rsidR="008F7B53" w:rsidRDefault="008F7B53" w:rsidP="006258D0">
      <w:pPr>
        <w:spacing w:after="0" w:line="240" w:lineRule="auto"/>
      </w:pPr>
      <w:r>
        <w:continuationSeparator/>
      </w:r>
    </w:p>
  </w:endnote>
  <w:endnote w:type="continuationNotice" w:id="1">
    <w:p w14:paraId="67C48050" w14:textId="77777777" w:rsidR="008F7B53" w:rsidRDefault="008F7B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2CD5A" w14:textId="692A2CF6" w:rsidR="00A1066C" w:rsidRDefault="00427FE5">
    <w:pPr>
      <w:pStyle w:val="Bunntekst"/>
    </w:pPr>
    <w:r w:rsidRPr="005419DF">
      <w:rPr>
        <w:b/>
        <w:noProof/>
      </w:rPr>
      <w:drawing>
        <wp:anchor distT="0" distB="0" distL="114300" distR="114300" simplePos="0" relativeHeight="251658242" behindDoc="1" locked="0" layoutInCell="1" allowOverlap="1" wp14:anchorId="4872CAD5" wp14:editId="6969D706">
          <wp:simplePos x="0" y="0"/>
          <wp:positionH relativeFrom="column">
            <wp:posOffset>-894715</wp:posOffset>
          </wp:positionH>
          <wp:positionV relativeFrom="paragraph">
            <wp:posOffset>249555</wp:posOffset>
          </wp:positionV>
          <wp:extent cx="11457793" cy="323850"/>
          <wp:effectExtent l="0" t="0" r="0" b="0"/>
          <wp:wrapNone/>
          <wp:docPr id="27" name="Bilde 2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Bilde 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57793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DB3" w:rsidRPr="001C1DB3">
      <w:rPr>
        <w:b/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9BC43DF" wp14:editId="289C771E">
              <wp:simplePos x="0" y="0"/>
              <wp:positionH relativeFrom="column">
                <wp:posOffset>5243830</wp:posOffset>
              </wp:positionH>
              <wp:positionV relativeFrom="paragraph">
                <wp:posOffset>438785</wp:posOffset>
              </wp:positionV>
              <wp:extent cx="1005840" cy="274320"/>
              <wp:effectExtent l="0" t="0" r="3810" b="0"/>
              <wp:wrapNone/>
              <wp:docPr id="3" name="Tekstboks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84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57D362" w14:textId="77777777" w:rsidR="001C1DB3" w:rsidRPr="001C1DB3" w:rsidRDefault="001C1DB3" w:rsidP="001C1DB3">
                          <w:pPr>
                            <w:jc w:val="right"/>
                            <w:rPr>
                              <w:color w:val="003955"/>
                              <w:sz w:val="20"/>
                              <w:szCs w:val="20"/>
                            </w:rPr>
                          </w:pPr>
                          <w:r w:rsidRPr="001C1DB3">
                            <w:rPr>
                              <w:color w:val="003955"/>
                              <w:sz w:val="20"/>
                              <w:szCs w:val="20"/>
                            </w:rPr>
                            <w:t xml:space="preserve">Side 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t>1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end"/>
                          </w:r>
                          <w:r w:rsidRPr="001C1DB3">
                            <w:rPr>
                              <w:color w:val="003955"/>
                              <w:sz w:val="20"/>
                              <w:szCs w:val="20"/>
                            </w:rPr>
                            <w:t xml:space="preserve"> av 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t>2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BC43DF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&quot;&quot;" style="position:absolute;margin-left:412.9pt;margin-top:34.55pt;width:79.2pt;height:21.6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" stroked="f">
              <v:textbox>
                <w:txbxContent>
                  <w:p w14:paraId="7057D362" w14:textId="77777777" w:rsidR="001C1DB3" w:rsidRPr="001C1DB3" w:rsidRDefault="001C1DB3" w:rsidP="001C1DB3">
                    <w:pPr>
                      <w:jc w:val="right"/>
                      <w:rPr>
                        <w:color w:val="003955"/>
                        <w:sz w:val="20"/>
                        <w:szCs w:val="20"/>
                      </w:rPr>
                    </w:pPr>
                    <w:r w:rsidRPr="001C1DB3">
                      <w:rPr>
                        <w:color w:val="003955"/>
                        <w:sz w:val="20"/>
                        <w:szCs w:val="20"/>
                      </w:rPr>
                      <w:t xml:space="preserve">Side 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begin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instrText>PAGE  \* Arabic  \* MERGEFORMAT</w:instrTex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separate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t>1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end"/>
                    </w:r>
                    <w:r w:rsidRPr="001C1DB3">
                      <w:rPr>
                        <w:color w:val="003955"/>
                        <w:sz w:val="20"/>
                        <w:szCs w:val="20"/>
                      </w:rPr>
                      <w:t xml:space="preserve"> av 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begin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instrText>NUMPAGES  \* Arabic  \* MERGEFORMAT</w:instrTex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separate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t>2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4A098" w14:textId="7FAB8E7D" w:rsidR="00A1066C" w:rsidRPr="005419DF" w:rsidRDefault="008A2759" w:rsidP="001C1DB3">
    <w:pPr>
      <w:pStyle w:val="Bunntekst"/>
      <w:rPr>
        <w:b/>
      </w:rPr>
    </w:pPr>
    <w:r w:rsidRPr="005419DF">
      <w:rPr>
        <w:b/>
        <w:noProof/>
      </w:rPr>
      <w:drawing>
        <wp:anchor distT="0" distB="0" distL="114300" distR="114300" simplePos="0" relativeHeight="251658240" behindDoc="0" locked="0" layoutInCell="1" allowOverlap="1" wp14:anchorId="0CAFED83" wp14:editId="28C597E0">
          <wp:simplePos x="0" y="0"/>
          <wp:positionH relativeFrom="margin">
            <wp:posOffset>-902335</wp:posOffset>
          </wp:positionH>
          <wp:positionV relativeFrom="paragraph">
            <wp:posOffset>241935</wp:posOffset>
          </wp:positionV>
          <wp:extent cx="11330305" cy="320040"/>
          <wp:effectExtent l="0" t="0" r="4445" b="3810"/>
          <wp:wrapSquare wrapText="bothSides"/>
          <wp:docPr id="29" name="Bilde 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Bilde 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0305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DB3" w:rsidRPr="001C1DB3">
      <w:rPr>
        <w:b/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73F26D26" wp14:editId="0800E7F5">
              <wp:simplePos x="0" y="0"/>
              <wp:positionH relativeFrom="column">
                <wp:posOffset>5180965</wp:posOffset>
              </wp:positionH>
              <wp:positionV relativeFrom="paragraph">
                <wp:posOffset>434975</wp:posOffset>
              </wp:positionV>
              <wp:extent cx="1005840" cy="274320"/>
              <wp:effectExtent l="0" t="0" r="3810" b="0"/>
              <wp:wrapNone/>
              <wp:docPr id="217" name="Tekstboks 2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84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154CD5" w14:textId="77777777" w:rsidR="001C1DB3" w:rsidRPr="001C1DB3" w:rsidRDefault="001C1DB3" w:rsidP="001C1DB3">
                          <w:pPr>
                            <w:jc w:val="right"/>
                            <w:rPr>
                              <w:color w:val="003955"/>
                              <w:sz w:val="20"/>
                              <w:szCs w:val="20"/>
                            </w:rPr>
                          </w:pPr>
                          <w:r w:rsidRPr="001C1DB3">
                            <w:rPr>
                              <w:color w:val="003955"/>
                              <w:sz w:val="20"/>
                              <w:szCs w:val="20"/>
                            </w:rPr>
                            <w:t xml:space="preserve">Side 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t>1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end"/>
                          </w:r>
                          <w:r w:rsidRPr="001C1DB3">
                            <w:rPr>
                              <w:color w:val="003955"/>
                              <w:sz w:val="20"/>
                              <w:szCs w:val="20"/>
                            </w:rPr>
                            <w:t xml:space="preserve"> av 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t>2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F26D26" id="_x0000_t202" coordsize="21600,21600" o:spt="202" path="m,l,21600r21600,l21600,xe">
              <v:stroke joinstyle="miter"/>
              <v:path gradientshapeok="t" o:connecttype="rect"/>
            </v:shapetype>
            <v:shape id="Tekstboks 217" o:spid="_x0000_s1029" type="#_x0000_t202" alt="&quot;&quot;" style="position:absolute;margin-left:407.95pt;margin-top:34.25pt;width:79.2pt;height:21.6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" stroked="f">
              <v:textbox>
                <w:txbxContent>
                  <w:p w14:paraId="09154CD5" w14:textId="77777777" w:rsidR="001C1DB3" w:rsidRPr="001C1DB3" w:rsidRDefault="001C1DB3" w:rsidP="001C1DB3">
                    <w:pPr>
                      <w:jc w:val="right"/>
                      <w:rPr>
                        <w:color w:val="003955"/>
                        <w:sz w:val="20"/>
                        <w:szCs w:val="20"/>
                      </w:rPr>
                    </w:pPr>
                    <w:r w:rsidRPr="001C1DB3">
                      <w:rPr>
                        <w:color w:val="003955"/>
                        <w:sz w:val="20"/>
                        <w:szCs w:val="20"/>
                      </w:rPr>
                      <w:t xml:space="preserve">Side 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begin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instrText>PAGE  \* Arabic  \* MERGEFORMAT</w:instrTex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separate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t>1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end"/>
                    </w:r>
                    <w:r w:rsidRPr="001C1DB3">
                      <w:rPr>
                        <w:color w:val="003955"/>
                        <w:sz w:val="20"/>
                        <w:szCs w:val="20"/>
                      </w:rPr>
                      <w:t xml:space="preserve"> av 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begin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instrText>NUMPAGES  \* Arabic  \* MERGEFORMAT</w:instrTex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separate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t>2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7E38D" w14:textId="77777777" w:rsidR="008F7B53" w:rsidRDefault="008F7B53" w:rsidP="006258D0">
      <w:pPr>
        <w:spacing w:after="0" w:line="240" w:lineRule="auto"/>
      </w:pPr>
      <w:r>
        <w:separator/>
      </w:r>
    </w:p>
  </w:footnote>
  <w:footnote w:type="continuationSeparator" w:id="0">
    <w:p w14:paraId="506AED3C" w14:textId="77777777" w:rsidR="008F7B53" w:rsidRDefault="008F7B53" w:rsidP="006258D0">
      <w:pPr>
        <w:spacing w:after="0" w:line="240" w:lineRule="auto"/>
      </w:pPr>
      <w:r>
        <w:continuationSeparator/>
      </w:r>
    </w:p>
  </w:footnote>
  <w:footnote w:type="continuationNotice" w:id="1">
    <w:p w14:paraId="1B4F87D5" w14:textId="77777777" w:rsidR="008F7B53" w:rsidRDefault="008F7B53">
      <w:pPr>
        <w:spacing w:after="0" w:line="240" w:lineRule="auto"/>
      </w:pPr>
    </w:p>
  </w:footnote>
  <w:footnote w:id="2">
    <w:p w14:paraId="35FB0EBE" w14:textId="797B7B54" w:rsidR="000B36C8" w:rsidRDefault="000B36C8">
      <w:pPr>
        <w:pStyle w:val="Fotnotetekst"/>
      </w:pPr>
      <w:r>
        <w:rPr>
          <w:rStyle w:val="Fotnotereferanse"/>
        </w:rPr>
        <w:footnoteRef/>
      </w:r>
      <w:r>
        <w:t xml:space="preserve"> Gjestebarn vi</w:t>
      </w:r>
      <w:r w:rsidR="004B7CC3">
        <w:t>l</w:t>
      </w:r>
      <w:r>
        <w:t xml:space="preserve"> si både frivillig plassering og omsorgsovertakelse av barnevernstjenesten</w:t>
      </w:r>
    </w:p>
  </w:footnote>
  <w:footnote w:id="3">
    <w:p w14:paraId="482D37F4" w14:textId="77777777" w:rsidR="007B4351" w:rsidRDefault="007B4351" w:rsidP="007B4351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Pr="00EE0671">
        <w:rPr>
          <w:color w:val="auto"/>
        </w:rPr>
        <w:t>Begge foreldre med foreldreansvar må samtykke</w:t>
      </w:r>
    </w:p>
  </w:footnote>
  <w:footnote w:id="4">
    <w:p w14:paraId="6CD771FC" w14:textId="77777777" w:rsidR="007B4351" w:rsidRDefault="007B4351" w:rsidP="007B4351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Pr="00EE0671">
        <w:rPr>
          <w:color w:val="auto"/>
        </w:rPr>
        <w:t>Begge foreldre med foreldreansvar må samtykke</w:t>
      </w:r>
    </w:p>
  </w:footnote>
  <w:footnote w:id="5">
    <w:p w14:paraId="6280E2FF" w14:textId="5EF3F202" w:rsidR="00230AD9" w:rsidRDefault="00230AD9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1" w:history="1">
        <w:r w:rsidR="00A16F03">
          <w:rPr>
            <w:rStyle w:val="Hyperkobling"/>
          </w:rPr>
          <w:t>Opplæringsloven § 11-7 - Lovdata</w:t>
        </w:r>
      </w:hyperlink>
      <w:r w:rsidR="007B4351">
        <w:t xml:space="preserve"> </w:t>
      </w:r>
      <w:r w:rsidRPr="00230AD9">
        <w:t>l</w:t>
      </w:r>
    </w:p>
  </w:footnote>
  <w:footnote w:id="6">
    <w:p w14:paraId="1A283EE5" w14:textId="4B8C7800" w:rsidR="00230AD9" w:rsidRDefault="00230AD9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2" w:history="1">
        <w:r w:rsidR="00A16F03">
          <w:rPr>
            <w:rStyle w:val="Hyperkobling"/>
          </w:rPr>
          <w:t>Opplæringsloven § 24-5 - Lovdata</w:t>
        </w:r>
      </w:hyperlink>
      <w:r w:rsidR="007B4351">
        <w:t xml:space="preserve"> </w:t>
      </w:r>
    </w:p>
  </w:footnote>
  <w:footnote w:id="7">
    <w:p w14:paraId="35672C0A" w14:textId="0274B09C" w:rsidR="00051092" w:rsidRDefault="00051092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3" w:history="1">
        <w:r w:rsidR="00A16F03">
          <w:rPr>
            <w:rStyle w:val="Hyperkobling"/>
          </w:rPr>
          <w:t>Barnehageloven § 32 - Lovdata</w:t>
        </w:r>
      </w:hyperlink>
      <w:r w:rsidR="007B4351">
        <w:t xml:space="preserve"> </w:t>
      </w:r>
    </w:p>
  </w:footnote>
  <w:footnote w:id="8">
    <w:p w14:paraId="311A9D0E" w14:textId="0416C96C" w:rsidR="00051092" w:rsidRDefault="00051092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4" w:history="1">
        <w:r w:rsidR="00A16F03">
          <w:rPr>
            <w:rStyle w:val="Hyperkobling"/>
          </w:rPr>
          <w:t>Barnevernsloven § 5-4 - Lovdata</w:t>
        </w:r>
      </w:hyperlink>
      <w:r w:rsidR="007B4351">
        <w:t xml:space="preserve"> </w:t>
      </w:r>
    </w:p>
  </w:footnote>
  <w:footnote w:id="9">
    <w:p w14:paraId="509F22EA" w14:textId="2B2ED55A" w:rsidR="00051092" w:rsidRDefault="00051092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5" w:history="1">
        <w:r w:rsidR="00A16F03">
          <w:rPr>
            <w:rStyle w:val="Hyperkobling"/>
          </w:rPr>
          <w:t>Opplæringsloven § 24-4 - Lovdata</w:t>
        </w:r>
      </w:hyperlink>
      <w:r w:rsidR="007B4351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5D5D" w14:textId="77777777" w:rsidR="00A1066C" w:rsidRDefault="00A1066C" w:rsidP="00161895">
    <w:pPr>
      <w:pStyle w:val="Topptekst"/>
    </w:pPr>
  </w:p>
  <w:p w14:paraId="7D7AC832" w14:textId="77777777" w:rsidR="00A1066C" w:rsidRDefault="00A1066C">
    <w:pPr>
      <w:pStyle w:val="Topptekst"/>
    </w:pPr>
  </w:p>
  <w:p w14:paraId="6A5F197A" w14:textId="77777777" w:rsidR="00A1066C" w:rsidRDefault="00A1066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E1041" w14:textId="7C17E980" w:rsidR="00047F79" w:rsidRDefault="004B7CC3">
    <w:r>
      <w:rPr>
        <w:noProof/>
      </w:rPr>
      <mc:AlternateContent>
        <mc:Choice Requires="wps">
          <w:drawing>
            <wp:anchor distT="45720" distB="45720" distL="114300" distR="114300" simplePos="0" relativeHeight="251658245" behindDoc="0" locked="0" layoutInCell="1" allowOverlap="1" wp14:anchorId="0C1F8A09" wp14:editId="38BA6288">
              <wp:simplePos x="0" y="0"/>
              <wp:positionH relativeFrom="column">
                <wp:posOffset>4992314</wp:posOffset>
              </wp:positionH>
              <wp:positionV relativeFrom="paragraph">
                <wp:posOffset>35922</wp:posOffset>
              </wp:positionV>
              <wp:extent cx="1290593" cy="1404620"/>
              <wp:effectExtent l="0" t="0" r="5080" b="0"/>
              <wp:wrapNone/>
              <wp:docPr id="5" name="Tekstbo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0593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5549EF" w14:textId="77777777" w:rsidR="000C6735" w:rsidRPr="00F02550" w:rsidRDefault="000C6735" w:rsidP="000C6735">
                          <w:pPr>
                            <w:spacing w:after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F02550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Unntatt offentlighet</w:t>
                          </w:r>
                        </w:p>
                        <w:p w14:paraId="77021223" w14:textId="0A75CB95" w:rsidR="000C6735" w:rsidRPr="00F02550" w:rsidRDefault="000C6735" w:rsidP="000C6735">
                          <w:pPr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 w:rsidRPr="00F02550">
                            <w:rPr>
                              <w:sz w:val="18"/>
                              <w:szCs w:val="18"/>
                            </w:rPr>
                            <w:t xml:space="preserve">Offl. § 13 jf. </w:t>
                          </w:r>
                          <w:r w:rsidR="004B7CC3">
                            <w:rPr>
                              <w:sz w:val="18"/>
                              <w:szCs w:val="18"/>
                            </w:rPr>
                            <w:t>F</w:t>
                          </w:r>
                          <w:r w:rsidRPr="00F02550">
                            <w:rPr>
                              <w:sz w:val="18"/>
                              <w:szCs w:val="18"/>
                            </w:rPr>
                            <w:t>vl. § 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C1F8A09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8" type="#_x0000_t202" style="position:absolute;margin-left:393.1pt;margin-top:2.85pt;width:101.6pt;height:110.6pt;z-index:251658245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" stroked="f">
              <v:textbox style="mso-fit-shape-to-text:t">
                <w:txbxContent>
                  <w:p w14:paraId="245549EF" w14:textId="77777777" w:rsidR="000C6735" w:rsidRPr="00F02550" w:rsidRDefault="000C6735" w:rsidP="000C6735">
                    <w:pPr>
                      <w:spacing w:after="0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02550">
                      <w:rPr>
                        <w:b/>
                        <w:bCs/>
                        <w:sz w:val="18"/>
                        <w:szCs w:val="18"/>
                      </w:rPr>
                      <w:t>Unntatt offentlighet</w:t>
                    </w:r>
                  </w:p>
                  <w:p w14:paraId="77021223" w14:textId="0A75CB95" w:rsidR="000C6735" w:rsidRPr="00F02550" w:rsidRDefault="000C6735" w:rsidP="000C6735">
                    <w:pPr>
                      <w:spacing w:after="0"/>
                      <w:rPr>
                        <w:sz w:val="18"/>
                        <w:szCs w:val="18"/>
                      </w:rPr>
                    </w:pPr>
                    <w:proofErr w:type="spellStart"/>
                    <w:r w:rsidRPr="00F02550">
                      <w:rPr>
                        <w:sz w:val="18"/>
                        <w:szCs w:val="18"/>
                      </w:rPr>
                      <w:t>Offl</w:t>
                    </w:r>
                    <w:proofErr w:type="spellEnd"/>
                    <w:r w:rsidRPr="00F02550">
                      <w:rPr>
                        <w:sz w:val="18"/>
                        <w:szCs w:val="18"/>
                      </w:rPr>
                      <w:t xml:space="preserve">. § 13 jf. </w:t>
                    </w:r>
                    <w:proofErr w:type="spellStart"/>
                    <w:r w:rsidR="004B7CC3">
                      <w:rPr>
                        <w:sz w:val="18"/>
                        <w:szCs w:val="18"/>
                      </w:rPr>
                      <w:t>F</w:t>
                    </w:r>
                    <w:r w:rsidRPr="00F02550">
                      <w:rPr>
                        <w:sz w:val="18"/>
                        <w:szCs w:val="18"/>
                      </w:rPr>
                      <w:t>vl</w:t>
                    </w:r>
                    <w:proofErr w:type="spellEnd"/>
                    <w:r w:rsidRPr="00F02550">
                      <w:rPr>
                        <w:sz w:val="18"/>
                        <w:szCs w:val="18"/>
                      </w:rPr>
                      <w:t>. § 13</w:t>
                    </w:r>
                  </w:p>
                </w:txbxContent>
              </v:textbox>
            </v:shape>
          </w:pict>
        </mc:Fallback>
      </mc:AlternateContent>
    </w:r>
    <w:r w:rsidR="00BC4BCA">
      <w:rPr>
        <w:noProof/>
      </w:rPr>
      <w:drawing>
        <wp:anchor distT="0" distB="0" distL="114300" distR="114300" simplePos="0" relativeHeight="251658241" behindDoc="0" locked="0" layoutInCell="1" allowOverlap="1" wp14:anchorId="7797187A" wp14:editId="4D5C8E28">
          <wp:simplePos x="0" y="0"/>
          <wp:positionH relativeFrom="margin">
            <wp:align>left</wp:align>
          </wp:positionH>
          <wp:positionV relativeFrom="paragraph">
            <wp:posOffset>-168982</wp:posOffset>
          </wp:positionV>
          <wp:extent cx="1402333" cy="563880"/>
          <wp:effectExtent l="0" t="0" r="7620" b="7620"/>
          <wp:wrapNone/>
          <wp:docPr id="28" name="Bilde 2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Bilde 2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333" cy="563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B724570" w14:textId="46661F57" w:rsidR="00A1066C" w:rsidRDefault="00A1066C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pa4viKlr" int2:invalidationBookmarkName="" int2:hashCode="pEQKSqA9vluUHy" int2:id="4S3SheAx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0B9"/>
    <w:multiLevelType w:val="singleLevel"/>
    <w:tmpl w:val="0414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D306B1"/>
    <w:multiLevelType w:val="hybridMultilevel"/>
    <w:tmpl w:val="B588B3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C22"/>
    <w:multiLevelType w:val="hybridMultilevel"/>
    <w:tmpl w:val="15302B80"/>
    <w:lvl w:ilvl="0" w:tplc="02C0EFAA"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442D56"/>
    <w:multiLevelType w:val="hybridMultilevel"/>
    <w:tmpl w:val="E6AA8C3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D56D2"/>
    <w:multiLevelType w:val="hybridMultilevel"/>
    <w:tmpl w:val="1C74114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22117F"/>
    <w:multiLevelType w:val="hybridMultilevel"/>
    <w:tmpl w:val="87EA96C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443F73"/>
    <w:multiLevelType w:val="hybridMultilevel"/>
    <w:tmpl w:val="A73077C2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B732205"/>
    <w:multiLevelType w:val="hybridMultilevel"/>
    <w:tmpl w:val="C4A46C9C"/>
    <w:lvl w:ilvl="0" w:tplc="F38E4878">
      <w:start w:val="1"/>
      <w:numFmt w:val="decimal"/>
      <w:lvlText w:val="%1"/>
      <w:lvlJc w:val="left"/>
      <w:pPr>
        <w:ind w:left="720" w:hanging="360"/>
      </w:pPr>
      <w:rPr>
        <w:rFonts w:asciiTheme="majorHAnsi" w:eastAsiaTheme="minorEastAsia" w:hAnsiTheme="majorHAnsi" w:cstheme="majorHAns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62BDF"/>
    <w:multiLevelType w:val="hybridMultilevel"/>
    <w:tmpl w:val="1C6CA3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42EA3"/>
    <w:multiLevelType w:val="hybridMultilevel"/>
    <w:tmpl w:val="AC7A42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23227"/>
    <w:multiLevelType w:val="hybridMultilevel"/>
    <w:tmpl w:val="8D1E48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804430"/>
    <w:multiLevelType w:val="hybridMultilevel"/>
    <w:tmpl w:val="5B24D572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9C638D"/>
    <w:multiLevelType w:val="hybridMultilevel"/>
    <w:tmpl w:val="858CACEC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75197"/>
    <w:multiLevelType w:val="hybridMultilevel"/>
    <w:tmpl w:val="8862945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7758D"/>
    <w:multiLevelType w:val="hybridMultilevel"/>
    <w:tmpl w:val="F74EFC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D94AB8"/>
    <w:multiLevelType w:val="hybridMultilevel"/>
    <w:tmpl w:val="F7E4ACCC"/>
    <w:lvl w:ilvl="0" w:tplc="0D6688D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B70B87"/>
    <w:multiLevelType w:val="hybridMultilevel"/>
    <w:tmpl w:val="2A64C698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A43BD"/>
    <w:multiLevelType w:val="hybridMultilevel"/>
    <w:tmpl w:val="AF36241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D48DA"/>
    <w:multiLevelType w:val="hybridMultilevel"/>
    <w:tmpl w:val="51524A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CB0CBD"/>
    <w:multiLevelType w:val="hybridMultilevel"/>
    <w:tmpl w:val="BE0691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6450F5"/>
    <w:multiLevelType w:val="hybridMultilevel"/>
    <w:tmpl w:val="4646482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BF68A4"/>
    <w:multiLevelType w:val="hybridMultilevel"/>
    <w:tmpl w:val="630EAE2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517781">
    <w:abstractNumId w:val="11"/>
  </w:num>
  <w:num w:numId="2" w16cid:durableId="401605587">
    <w:abstractNumId w:val="9"/>
  </w:num>
  <w:num w:numId="3" w16cid:durableId="1624269440">
    <w:abstractNumId w:val="8"/>
  </w:num>
  <w:num w:numId="4" w16cid:durableId="1339114622">
    <w:abstractNumId w:val="10"/>
  </w:num>
  <w:num w:numId="5" w16cid:durableId="1276475390">
    <w:abstractNumId w:val="20"/>
  </w:num>
  <w:num w:numId="6" w16cid:durableId="1479419419">
    <w:abstractNumId w:val="18"/>
  </w:num>
  <w:num w:numId="7" w16cid:durableId="679432662">
    <w:abstractNumId w:val="19"/>
  </w:num>
  <w:num w:numId="8" w16cid:durableId="880481161">
    <w:abstractNumId w:val="17"/>
  </w:num>
  <w:num w:numId="9" w16cid:durableId="509175370">
    <w:abstractNumId w:val="7"/>
  </w:num>
  <w:num w:numId="10" w16cid:durableId="1211846255">
    <w:abstractNumId w:val="15"/>
  </w:num>
  <w:num w:numId="11" w16cid:durableId="1332875805">
    <w:abstractNumId w:val="1"/>
  </w:num>
  <w:num w:numId="12" w16cid:durableId="813373380">
    <w:abstractNumId w:val="0"/>
  </w:num>
  <w:num w:numId="13" w16cid:durableId="361714735">
    <w:abstractNumId w:val="12"/>
  </w:num>
  <w:num w:numId="14" w16cid:durableId="442767059">
    <w:abstractNumId w:val="14"/>
  </w:num>
  <w:num w:numId="15" w16cid:durableId="189225503">
    <w:abstractNumId w:val="6"/>
  </w:num>
  <w:num w:numId="16" w16cid:durableId="1899245020">
    <w:abstractNumId w:val="16"/>
  </w:num>
  <w:num w:numId="17" w16cid:durableId="1685864542">
    <w:abstractNumId w:val="3"/>
  </w:num>
  <w:num w:numId="18" w16cid:durableId="936407123">
    <w:abstractNumId w:val="2"/>
  </w:num>
  <w:num w:numId="19" w16cid:durableId="1609848439">
    <w:abstractNumId w:val="13"/>
  </w:num>
  <w:num w:numId="20" w16cid:durableId="1089034550">
    <w:abstractNumId w:val="5"/>
  </w:num>
  <w:num w:numId="21" w16cid:durableId="657542558">
    <w:abstractNumId w:val="21"/>
  </w:num>
  <w:num w:numId="22" w16cid:durableId="9964226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7798b6ba-fe84-4244-abf8-c8bf42d573c5"/>
  </w:docVars>
  <w:rsids>
    <w:rsidRoot w:val="009E46DB"/>
    <w:rsid w:val="00000E58"/>
    <w:rsid w:val="000021EE"/>
    <w:rsid w:val="000106B9"/>
    <w:rsid w:val="00012947"/>
    <w:rsid w:val="00020832"/>
    <w:rsid w:val="00026AE0"/>
    <w:rsid w:val="00031883"/>
    <w:rsid w:val="000327FB"/>
    <w:rsid w:val="0003503B"/>
    <w:rsid w:val="000363C0"/>
    <w:rsid w:val="000365EA"/>
    <w:rsid w:val="000366A6"/>
    <w:rsid w:val="0004030B"/>
    <w:rsid w:val="00044B72"/>
    <w:rsid w:val="000451FF"/>
    <w:rsid w:val="00047F79"/>
    <w:rsid w:val="00051092"/>
    <w:rsid w:val="00053F6D"/>
    <w:rsid w:val="00056A74"/>
    <w:rsid w:val="00056B40"/>
    <w:rsid w:val="00056F2C"/>
    <w:rsid w:val="000572BF"/>
    <w:rsid w:val="000576CC"/>
    <w:rsid w:val="00061129"/>
    <w:rsid w:val="00065193"/>
    <w:rsid w:val="000670E0"/>
    <w:rsid w:val="00071D46"/>
    <w:rsid w:val="0007233B"/>
    <w:rsid w:val="00073126"/>
    <w:rsid w:val="000739B3"/>
    <w:rsid w:val="00076EE2"/>
    <w:rsid w:val="00081DA9"/>
    <w:rsid w:val="000846CF"/>
    <w:rsid w:val="00085D15"/>
    <w:rsid w:val="000872DD"/>
    <w:rsid w:val="00090D7F"/>
    <w:rsid w:val="000933F0"/>
    <w:rsid w:val="00093F0D"/>
    <w:rsid w:val="000A3DA7"/>
    <w:rsid w:val="000A3EDA"/>
    <w:rsid w:val="000A7BF7"/>
    <w:rsid w:val="000B00C3"/>
    <w:rsid w:val="000B21AC"/>
    <w:rsid w:val="000B36C8"/>
    <w:rsid w:val="000C6735"/>
    <w:rsid w:val="000C7AA8"/>
    <w:rsid w:val="000D034C"/>
    <w:rsid w:val="000D0C4F"/>
    <w:rsid w:val="000D1C81"/>
    <w:rsid w:val="000D65B3"/>
    <w:rsid w:val="000D7523"/>
    <w:rsid w:val="000D7F7A"/>
    <w:rsid w:val="000E3A2F"/>
    <w:rsid w:val="000E49B1"/>
    <w:rsid w:val="000E4B3B"/>
    <w:rsid w:val="000E5619"/>
    <w:rsid w:val="000E6282"/>
    <w:rsid w:val="000E764A"/>
    <w:rsid w:val="000E795D"/>
    <w:rsid w:val="000F4556"/>
    <w:rsid w:val="000F4DF5"/>
    <w:rsid w:val="000F670F"/>
    <w:rsid w:val="00101C0C"/>
    <w:rsid w:val="00101E6A"/>
    <w:rsid w:val="00106583"/>
    <w:rsid w:val="00111BFD"/>
    <w:rsid w:val="00112E0F"/>
    <w:rsid w:val="00112E66"/>
    <w:rsid w:val="00113580"/>
    <w:rsid w:val="00115921"/>
    <w:rsid w:val="001203FE"/>
    <w:rsid w:val="00120BC3"/>
    <w:rsid w:val="00120CC2"/>
    <w:rsid w:val="0012572A"/>
    <w:rsid w:val="001279E3"/>
    <w:rsid w:val="00131F7B"/>
    <w:rsid w:val="00132FD6"/>
    <w:rsid w:val="001344CF"/>
    <w:rsid w:val="001351CB"/>
    <w:rsid w:val="00135A9F"/>
    <w:rsid w:val="00138F73"/>
    <w:rsid w:val="0014218D"/>
    <w:rsid w:val="00146637"/>
    <w:rsid w:val="00152164"/>
    <w:rsid w:val="00153604"/>
    <w:rsid w:val="0015542F"/>
    <w:rsid w:val="00156703"/>
    <w:rsid w:val="00161895"/>
    <w:rsid w:val="00172A5A"/>
    <w:rsid w:val="00173382"/>
    <w:rsid w:val="001734E7"/>
    <w:rsid w:val="00175D50"/>
    <w:rsid w:val="00183179"/>
    <w:rsid w:val="0019312A"/>
    <w:rsid w:val="00194E6F"/>
    <w:rsid w:val="001A00F3"/>
    <w:rsid w:val="001A59DB"/>
    <w:rsid w:val="001A7E07"/>
    <w:rsid w:val="001B7393"/>
    <w:rsid w:val="001B743F"/>
    <w:rsid w:val="001C0EF7"/>
    <w:rsid w:val="001C1DB3"/>
    <w:rsid w:val="001C3065"/>
    <w:rsid w:val="001C609F"/>
    <w:rsid w:val="001C6260"/>
    <w:rsid w:val="001C6434"/>
    <w:rsid w:val="001C6C5A"/>
    <w:rsid w:val="001D04C5"/>
    <w:rsid w:val="001D29AB"/>
    <w:rsid w:val="001E7EA5"/>
    <w:rsid w:val="001F4438"/>
    <w:rsid w:val="00202CB7"/>
    <w:rsid w:val="0021187B"/>
    <w:rsid w:val="0021391C"/>
    <w:rsid w:val="002207B9"/>
    <w:rsid w:val="00221CB2"/>
    <w:rsid w:val="0022300A"/>
    <w:rsid w:val="00223D77"/>
    <w:rsid w:val="002307AF"/>
    <w:rsid w:val="00230AD9"/>
    <w:rsid w:val="00231701"/>
    <w:rsid w:val="00233302"/>
    <w:rsid w:val="00234F18"/>
    <w:rsid w:val="00235BE8"/>
    <w:rsid w:val="00236D1E"/>
    <w:rsid w:val="002406CF"/>
    <w:rsid w:val="00241E1A"/>
    <w:rsid w:val="00244510"/>
    <w:rsid w:val="002513AE"/>
    <w:rsid w:val="002532F4"/>
    <w:rsid w:val="00253595"/>
    <w:rsid w:val="002629F9"/>
    <w:rsid w:val="0026712B"/>
    <w:rsid w:val="002675C8"/>
    <w:rsid w:val="00270975"/>
    <w:rsid w:val="00271F72"/>
    <w:rsid w:val="00275DAC"/>
    <w:rsid w:val="00276AD6"/>
    <w:rsid w:val="00281666"/>
    <w:rsid w:val="00281EDC"/>
    <w:rsid w:val="00287F70"/>
    <w:rsid w:val="00290E67"/>
    <w:rsid w:val="00291BA5"/>
    <w:rsid w:val="00292BFF"/>
    <w:rsid w:val="00295CDB"/>
    <w:rsid w:val="002973CD"/>
    <w:rsid w:val="002A2C9E"/>
    <w:rsid w:val="002A6533"/>
    <w:rsid w:val="002A768A"/>
    <w:rsid w:val="002A7B9F"/>
    <w:rsid w:val="002B00C0"/>
    <w:rsid w:val="002B065C"/>
    <w:rsid w:val="002C1C26"/>
    <w:rsid w:val="002C3C45"/>
    <w:rsid w:val="002C513F"/>
    <w:rsid w:val="002D0E2C"/>
    <w:rsid w:val="002D2046"/>
    <w:rsid w:val="002D4D61"/>
    <w:rsid w:val="002D504A"/>
    <w:rsid w:val="002D761A"/>
    <w:rsid w:val="002E6877"/>
    <w:rsid w:val="002E7406"/>
    <w:rsid w:val="002F4D9A"/>
    <w:rsid w:val="003076A6"/>
    <w:rsid w:val="0031769D"/>
    <w:rsid w:val="00320305"/>
    <w:rsid w:val="00321C4C"/>
    <w:rsid w:val="00325322"/>
    <w:rsid w:val="00325346"/>
    <w:rsid w:val="0032568B"/>
    <w:rsid w:val="00325EF5"/>
    <w:rsid w:val="003311D8"/>
    <w:rsid w:val="003318B0"/>
    <w:rsid w:val="003344FC"/>
    <w:rsid w:val="00334D22"/>
    <w:rsid w:val="00335A3A"/>
    <w:rsid w:val="003420F4"/>
    <w:rsid w:val="00352C42"/>
    <w:rsid w:val="003643C6"/>
    <w:rsid w:val="00373B97"/>
    <w:rsid w:val="0037520F"/>
    <w:rsid w:val="00380038"/>
    <w:rsid w:val="0038052C"/>
    <w:rsid w:val="00382653"/>
    <w:rsid w:val="00387FCF"/>
    <w:rsid w:val="00390DAD"/>
    <w:rsid w:val="00391320"/>
    <w:rsid w:val="00392703"/>
    <w:rsid w:val="003935F7"/>
    <w:rsid w:val="00396731"/>
    <w:rsid w:val="00396AA2"/>
    <w:rsid w:val="003A081C"/>
    <w:rsid w:val="003A567A"/>
    <w:rsid w:val="003B7897"/>
    <w:rsid w:val="003C0EE8"/>
    <w:rsid w:val="003C2F0F"/>
    <w:rsid w:val="003C55B4"/>
    <w:rsid w:val="003D0481"/>
    <w:rsid w:val="003D20F0"/>
    <w:rsid w:val="003D368C"/>
    <w:rsid w:val="003D5A71"/>
    <w:rsid w:val="003E441F"/>
    <w:rsid w:val="003E6B23"/>
    <w:rsid w:val="003F0BC7"/>
    <w:rsid w:val="003F285F"/>
    <w:rsid w:val="003F3430"/>
    <w:rsid w:val="003F7E1E"/>
    <w:rsid w:val="00401D11"/>
    <w:rsid w:val="004033AB"/>
    <w:rsid w:val="00406615"/>
    <w:rsid w:val="0041694F"/>
    <w:rsid w:val="00416A20"/>
    <w:rsid w:val="00421651"/>
    <w:rsid w:val="00421C95"/>
    <w:rsid w:val="004239AA"/>
    <w:rsid w:val="00424AE9"/>
    <w:rsid w:val="00427FE5"/>
    <w:rsid w:val="00430A5B"/>
    <w:rsid w:val="0043118F"/>
    <w:rsid w:val="00433A13"/>
    <w:rsid w:val="00436196"/>
    <w:rsid w:val="0044472D"/>
    <w:rsid w:val="00445941"/>
    <w:rsid w:val="00451B76"/>
    <w:rsid w:val="0045255C"/>
    <w:rsid w:val="00455B77"/>
    <w:rsid w:val="00460E13"/>
    <w:rsid w:val="0046367F"/>
    <w:rsid w:val="00464A4F"/>
    <w:rsid w:val="00465641"/>
    <w:rsid w:val="00473615"/>
    <w:rsid w:val="0047383D"/>
    <w:rsid w:val="00482D1F"/>
    <w:rsid w:val="00483888"/>
    <w:rsid w:val="00495E68"/>
    <w:rsid w:val="004A1092"/>
    <w:rsid w:val="004A3C89"/>
    <w:rsid w:val="004A4BDB"/>
    <w:rsid w:val="004A5D66"/>
    <w:rsid w:val="004A7247"/>
    <w:rsid w:val="004A73D3"/>
    <w:rsid w:val="004A7BA3"/>
    <w:rsid w:val="004A7C98"/>
    <w:rsid w:val="004B24E4"/>
    <w:rsid w:val="004B5432"/>
    <w:rsid w:val="004B7CC3"/>
    <w:rsid w:val="004C15E2"/>
    <w:rsid w:val="004C3DCE"/>
    <w:rsid w:val="004C4220"/>
    <w:rsid w:val="004C5774"/>
    <w:rsid w:val="004D088C"/>
    <w:rsid w:val="004D6FF0"/>
    <w:rsid w:val="004E1BA7"/>
    <w:rsid w:val="004E39C4"/>
    <w:rsid w:val="004E6233"/>
    <w:rsid w:val="004F6B2B"/>
    <w:rsid w:val="004F6EC8"/>
    <w:rsid w:val="004F7036"/>
    <w:rsid w:val="004F7E3C"/>
    <w:rsid w:val="005014B1"/>
    <w:rsid w:val="005050FB"/>
    <w:rsid w:val="005077F0"/>
    <w:rsid w:val="00516681"/>
    <w:rsid w:val="00516E94"/>
    <w:rsid w:val="00520EF2"/>
    <w:rsid w:val="00521BA9"/>
    <w:rsid w:val="00521D50"/>
    <w:rsid w:val="00526930"/>
    <w:rsid w:val="00526CDA"/>
    <w:rsid w:val="005310FB"/>
    <w:rsid w:val="0053118B"/>
    <w:rsid w:val="00533C11"/>
    <w:rsid w:val="00534276"/>
    <w:rsid w:val="00536890"/>
    <w:rsid w:val="005369B4"/>
    <w:rsid w:val="00537232"/>
    <w:rsid w:val="00541709"/>
    <w:rsid w:val="005419DF"/>
    <w:rsid w:val="005453F8"/>
    <w:rsid w:val="00546FD8"/>
    <w:rsid w:val="005509C5"/>
    <w:rsid w:val="00551764"/>
    <w:rsid w:val="00552935"/>
    <w:rsid w:val="00553F43"/>
    <w:rsid w:val="005569B5"/>
    <w:rsid w:val="00564D9B"/>
    <w:rsid w:val="00566811"/>
    <w:rsid w:val="00571472"/>
    <w:rsid w:val="00571FD6"/>
    <w:rsid w:val="005730CC"/>
    <w:rsid w:val="00580DBD"/>
    <w:rsid w:val="005848C2"/>
    <w:rsid w:val="00584B88"/>
    <w:rsid w:val="00590258"/>
    <w:rsid w:val="0059692C"/>
    <w:rsid w:val="00597DF6"/>
    <w:rsid w:val="005A3499"/>
    <w:rsid w:val="005A439F"/>
    <w:rsid w:val="005A4A54"/>
    <w:rsid w:val="005A6FFE"/>
    <w:rsid w:val="005B1EAB"/>
    <w:rsid w:val="005B2BD3"/>
    <w:rsid w:val="005B3F8F"/>
    <w:rsid w:val="005B6CB6"/>
    <w:rsid w:val="005D3EC5"/>
    <w:rsid w:val="005D5E58"/>
    <w:rsid w:val="005E02A3"/>
    <w:rsid w:val="005E2544"/>
    <w:rsid w:val="005E288C"/>
    <w:rsid w:val="005E327D"/>
    <w:rsid w:val="005F09E6"/>
    <w:rsid w:val="005F6106"/>
    <w:rsid w:val="00604762"/>
    <w:rsid w:val="006047C4"/>
    <w:rsid w:val="00606C3B"/>
    <w:rsid w:val="0060738D"/>
    <w:rsid w:val="0061245F"/>
    <w:rsid w:val="006126F8"/>
    <w:rsid w:val="00622C8D"/>
    <w:rsid w:val="00624290"/>
    <w:rsid w:val="006258D0"/>
    <w:rsid w:val="006268EA"/>
    <w:rsid w:val="006379BE"/>
    <w:rsid w:val="00641B41"/>
    <w:rsid w:val="00642F20"/>
    <w:rsid w:val="00653E7A"/>
    <w:rsid w:val="00657638"/>
    <w:rsid w:val="00657B53"/>
    <w:rsid w:val="006634E1"/>
    <w:rsid w:val="00666806"/>
    <w:rsid w:val="006672B2"/>
    <w:rsid w:val="0067075D"/>
    <w:rsid w:val="006710AF"/>
    <w:rsid w:val="00674B60"/>
    <w:rsid w:val="00676D4E"/>
    <w:rsid w:val="0068368E"/>
    <w:rsid w:val="00683725"/>
    <w:rsid w:val="00687899"/>
    <w:rsid w:val="00691DD2"/>
    <w:rsid w:val="0069646D"/>
    <w:rsid w:val="00697126"/>
    <w:rsid w:val="006A58DC"/>
    <w:rsid w:val="006A6149"/>
    <w:rsid w:val="006A70BC"/>
    <w:rsid w:val="006B207E"/>
    <w:rsid w:val="006B3163"/>
    <w:rsid w:val="006B4923"/>
    <w:rsid w:val="006C1F5E"/>
    <w:rsid w:val="006C3111"/>
    <w:rsid w:val="006D0CEB"/>
    <w:rsid w:val="006D0DAB"/>
    <w:rsid w:val="006D7CC6"/>
    <w:rsid w:val="006E03AA"/>
    <w:rsid w:val="006E2C92"/>
    <w:rsid w:val="006E6F13"/>
    <w:rsid w:val="006E7815"/>
    <w:rsid w:val="006F0D50"/>
    <w:rsid w:val="006F1F1F"/>
    <w:rsid w:val="006F3EF1"/>
    <w:rsid w:val="006F7792"/>
    <w:rsid w:val="006F7C75"/>
    <w:rsid w:val="0070002E"/>
    <w:rsid w:val="00700946"/>
    <w:rsid w:val="007067C9"/>
    <w:rsid w:val="00710A50"/>
    <w:rsid w:val="00725FFB"/>
    <w:rsid w:val="00727999"/>
    <w:rsid w:val="00727EEE"/>
    <w:rsid w:val="0073534A"/>
    <w:rsid w:val="00740CCE"/>
    <w:rsid w:val="00742C8C"/>
    <w:rsid w:val="00751168"/>
    <w:rsid w:val="00762D09"/>
    <w:rsid w:val="007630CB"/>
    <w:rsid w:val="0076709E"/>
    <w:rsid w:val="00767E91"/>
    <w:rsid w:val="00771B2E"/>
    <w:rsid w:val="0077240D"/>
    <w:rsid w:val="0077323D"/>
    <w:rsid w:val="00775F90"/>
    <w:rsid w:val="007767E7"/>
    <w:rsid w:val="00781BB9"/>
    <w:rsid w:val="007832D9"/>
    <w:rsid w:val="00784C16"/>
    <w:rsid w:val="00792392"/>
    <w:rsid w:val="00792C9B"/>
    <w:rsid w:val="007A20B2"/>
    <w:rsid w:val="007A6D30"/>
    <w:rsid w:val="007B428F"/>
    <w:rsid w:val="007B4351"/>
    <w:rsid w:val="007B6E90"/>
    <w:rsid w:val="007B7AF2"/>
    <w:rsid w:val="007C0282"/>
    <w:rsid w:val="007C3311"/>
    <w:rsid w:val="007D47DB"/>
    <w:rsid w:val="007D78BC"/>
    <w:rsid w:val="007E61B3"/>
    <w:rsid w:val="00810937"/>
    <w:rsid w:val="008114FA"/>
    <w:rsid w:val="00814489"/>
    <w:rsid w:val="00816AC1"/>
    <w:rsid w:val="008175AE"/>
    <w:rsid w:val="00817695"/>
    <w:rsid w:val="00824921"/>
    <w:rsid w:val="00827B8B"/>
    <w:rsid w:val="00830228"/>
    <w:rsid w:val="00830294"/>
    <w:rsid w:val="008354C1"/>
    <w:rsid w:val="0083744C"/>
    <w:rsid w:val="008407F8"/>
    <w:rsid w:val="0084492D"/>
    <w:rsid w:val="00850035"/>
    <w:rsid w:val="008523C9"/>
    <w:rsid w:val="008548DE"/>
    <w:rsid w:val="00855A2A"/>
    <w:rsid w:val="00857351"/>
    <w:rsid w:val="00864D7F"/>
    <w:rsid w:val="008709BA"/>
    <w:rsid w:val="00874358"/>
    <w:rsid w:val="008802C0"/>
    <w:rsid w:val="008817B5"/>
    <w:rsid w:val="00884C35"/>
    <w:rsid w:val="00893EB4"/>
    <w:rsid w:val="00894E42"/>
    <w:rsid w:val="008A0ADA"/>
    <w:rsid w:val="008A139B"/>
    <w:rsid w:val="008A2759"/>
    <w:rsid w:val="008A2F30"/>
    <w:rsid w:val="008A43B8"/>
    <w:rsid w:val="008A496C"/>
    <w:rsid w:val="008A4BCD"/>
    <w:rsid w:val="008A5D7E"/>
    <w:rsid w:val="008A7967"/>
    <w:rsid w:val="008C322D"/>
    <w:rsid w:val="008C5DDE"/>
    <w:rsid w:val="008C71D2"/>
    <w:rsid w:val="008D2D45"/>
    <w:rsid w:val="008D500B"/>
    <w:rsid w:val="008D7B9A"/>
    <w:rsid w:val="008E026F"/>
    <w:rsid w:val="008E2FB2"/>
    <w:rsid w:val="008E3B87"/>
    <w:rsid w:val="008F2D9B"/>
    <w:rsid w:val="008F3FDD"/>
    <w:rsid w:val="008F7B53"/>
    <w:rsid w:val="00902AE7"/>
    <w:rsid w:val="00910A61"/>
    <w:rsid w:val="009112CE"/>
    <w:rsid w:val="00917F29"/>
    <w:rsid w:val="009210DF"/>
    <w:rsid w:val="00921282"/>
    <w:rsid w:val="009277F7"/>
    <w:rsid w:val="00934EF3"/>
    <w:rsid w:val="009354B3"/>
    <w:rsid w:val="00943028"/>
    <w:rsid w:val="00943FF2"/>
    <w:rsid w:val="00962A3D"/>
    <w:rsid w:val="009636D0"/>
    <w:rsid w:val="009760CB"/>
    <w:rsid w:val="009768B9"/>
    <w:rsid w:val="00981076"/>
    <w:rsid w:val="009811FF"/>
    <w:rsid w:val="0098227B"/>
    <w:rsid w:val="00982FE9"/>
    <w:rsid w:val="0098411C"/>
    <w:rsid w:val="00984331"/>
    <w:rsid w:val="0098487D"/>
    <w:rsid w:val="009859F0"/>
    <w:rsid w:val="00986C95"/>
    <w:rsid w:val="00991063"/>
    <w:rsid w:val="00992EC7"/>
    <w:rsid w:val="00993577"/>
    <w:rsid w:val="009938D2"/>
    <w:rsid w:val="009A39C2"/>
    <w:rsid w:val="009A4EB5"/>
    <w:rsid w:val="009A757C"/>
    <w:rsid w:val="009B4268"/>
    <w:rsid w:val="009C132A"/>
    <w:rsid w:val="009C1812"/>
    <w:rsid w:val="009C1B19"/>
    <w:rsid w:val="009C6D8B"/>
    <w:rsid w:val="009D5BFC"/>
    <w:rsid w:val="009E28F7"/>
    <w:rsid w:val="009E46DB"/>
    <w:rsid w:val="009E7F82"/>
    <w:rsid w:val="009F2C6F"/>
    <w:rsid w:val="009F342B"/>
    <w:rsid w:val="009F6802"/>
    <w:rsid w:val="009F7F24"/>
    <w:rsid w:val="00A02837"/>
    <w:rsid w:val="00A03405"/>
    <w:rsid w:val="00A040B6"/>
    <w:rsid w:val="00A0524E"/>
    <w:rsid w:val="00A05AA2"/>
    <w:rsid w:val="00A1066C"/>
    <w:rsid w:val="00A10B75"/>
    <w:rsid w:val="00A16F03"/>
    <w:rsid w:val="00A228EA"/>
    <w:rsid w:val="00A232E6"/>
    <w:rsid w:val="00A26FE8"/>
    <w:rsid w:val="00A310A9"/>
    <w:rsid w:val="00A368C9"/>
    <w:rsid w:val="00A41BB6"/>
    <w:rsid w:val="00A42C5C"/>
    <w:rsid w:val="00A44CB7"/>
    <w:rsid w:val="00A46086"/>
    <w:rsid w:val="00A47DAD"/>
    <w:rsid w:val="00A57A97"/>
    <w:rsid w:val="00A60C10"/>
    <w:rsid w:val="00A61CBE"/>
    <w:rsid w:val="00A65C13"/>
    <w:rsid w:val="00A65DF8"/>
    <w:rsid w:val="00A70338"/>
    <w:rsid w:val="00A71D5B"/>
    <w:rsid w:val="00A77214"/>
    <w:rsid w:val="00A85C87"/>
    <w:rsid w:val="00A8607B"/>
    <w:rsid w:val="00A86410"/>
    <w:rsid w:val="00A91304"/>
    <w:rsid w:val="00AA0B96"/>
    <w:rsid w:val="00AA0E4F"/>
    <w:rsid w:val="00AA15B2"/>
    <w:rsid w:val="00AA26D8"/>
    <w:rsid w:val="00AA3409"/>
    <w:rsid w:val="00AA4D73"/>
    <w:rsid w:val="00AA5AC2"/>
    <w:rsid w:val="00AA7405"/>
    <w:rsid w:val="00AB5845"/>
    <w:rsid w:val="00AC04B5"/>
    <w:rsid w:val="00AC2AA0"/>
    <w:rsid w:val="00AC2D61"/>
    <w:rsid w:val="00AC38D3"/>
    <w:rsid w:val="00AC79C9"/>
    <w:rsid w:val="00AD02FB"/>
    <w:rsid w:val="00AD3914"/>
    <w:rsid w:val="00AD50F5"/>
    <w:rsid w:val="00AE2474"/>
    <w:rsid w:val="00AE3CBB"/>
    <w:rsid w:val="00AE5446"/>
    <w:rsid w:val="00AE6609"/>
    <w:rsid w:val="00AF3CE4"/>
    <w:rsid w:val="00B007BB"/>
    <w:rsid w:val="00B00BEB"/>
    <w:rsid w:val="00B02041"/>
    <w:rsid w:val="00B04690"/>
    <w:rsid w:val="00B06676"/>
    <w:rsid w:val="00B101A1"/>
    <w:rsid w:val="00B12521"/>
    <w:rsid w:val="00B127E0"/>
    <w:rsid w:val="00B14151"/>
    <w:rsid w:val="00B15929"/>
    <w:rsid w:val="00B15FC9"/>
    <w:rsid w:val="00B16F86"/>
    <w:rsid w:val="00B21DEE"/>
    <w:rsid w:val="00B22465"/>
    <w:rsid w:val="00B23D24"/>
    <w:rsid w:val="00B30337"/>
    <w:rsid w:val="00B352A9"/>
    <w:rsid w:val="00B5170A"/>
    <w:rsid w:val="00B51B80"/>
    <w:rsid w:val="00B6277F"/>
    <w:rsid w:val="00B63688"/>
    <w:rsid w:val="00B63962"/>
    <w:rsid w:val="00B65562"/>
    <w:rsid w:val="00B65DD8"/>
    <w:rsid w:val="00B6759D"/>
    <w:rsid w:val="00B80EF2"/>
    <w:rsid w:val="00B8374C"/>
    <w:rsid w:val="00B83DB7"/>
    <w:rsid w:val="00B909EF"/>
    <w:rsid w:val="00B93674"/>
    <w:rsid w:val="00B9422C"/>
    <w:rsid w:val="00B943A4"/>
    <w:rsid w:val="00BA3762"/>
    <w:rsid w:val="00BB1D3D"/>
    <w:rsid w:val="00BB2FD6"/>
    <w:rsid w:val="00BB32F4"/>
    <w:rsid w:val="00BC1E40"/>
    <w:rsid w:val="00BC2DBB"/>
    <w:rsid w:val="00BC2ECD"/>
    <w:rsid w:val="00BC4B12"/>
    <w:rsid w:val="00BC4BCA"/>
    <w:rsid w:val="00BC55C3"/>
    <w:rsid w:val="00BD178E"/>
    <w:rsid w:val="00BD5DCE"/>
    <w:rsid w:val="00BE0478"/>
    <w:rsid w:val="00BE25E0"/>
    <w:rsid w:val="00BE5953"/>
    <w:rsid w:val="00BE5EA4"/>
    <w:rsid w:val="00BE7C9E"/>
    <w:rsid w:val="00BF7854"/>
    <w:rsid w:val="00C004B2"/>
    <w:rsid w:val="00C015AA"/>
    <w:rsid w:val="00C01692"/>
    <w:rsid w:val="00C121B9"/>
    <w:rsid w:val="00C127D2"/>
    <w:rsid w:val="00C1295A"/>
    <w:rsid w:val="00C140E5"/>
    <w:rsid w:val="00C14731"/>
    <w:rsid w:val="00C151BF"/>
    <w:rsid w:val="00C154E1"/>
    <w:rsid w:val="00C20D6C"/>
    <w:rsid w:val="00C2370F"/>
    <w:rsid w:val="00C251C7"/>
    <w:rsid w:val="00C40831"/>
    <w:rsid w:val="00C40C23"/>
    <w:rsid w:val="00C40F2F"/>
    <w:rsid w:val="00C41903"/>
    <w:rsid w:val="00C42FB1"/>
    <w:rsid w:val="00C44CA8"/>
    <w:rsid w:val="00C55BB3"/>
    <w:rsid w:val="00C56BD7"/>
    <w:rsid w:val="00C57A3E"/>
    <w:rsid w:val="00C601FB"/>
    <w:rsid w:val="00C63379"/>
    <w:rsid w:val="00C6728E"/>
    <w:rsid w:val="00C71DF2"/>
    <w:rsid w:val="00C72E75"/>
    <w:rsid w:val="00C8123A"/>
    <w:rsid w:val="00C81ECF"/>
    <w:rsid w:val="00C84A4C"/>
    <w:rsid w:val="00C927B7"/>
    <w:rsid w:val="00C94CE8"/>
    <w:rsid w:val="00C95143"/>
    <w:rsid w:val="00C97177"/>
    <w:rsid w:val="00C97664"/>
    <w:rsid w:val="00CA2BBC"/>
    <w:rsid w:val="00CA3606"/>
    <w:rsid w:val="00CB21A5"/>
    <w:rsid w:val="00CB42E9"/>
    <w:rsid w:val="00CB49E6"/>
    <w:rsid w:val="00CB75F5"/>
    <w:rsid w:val="00CC01B3"/>
    <w:rsid w:val="00CC170A"/>
    <w:rsid w:val="00CC7C46"/>
    <w:rsid w:val="00CD1E96"/>
    <w:rsid w:val="00CD2788"/>
    <w:rsid w:val="00CD7132"/>
    <w:rsid w:val="00CE4C44"/>
    <w:rsid w:val="00CE614B"/>
    <w:rsid w:val="00CE6B78"/>
    <w:rsid w:val="00CF1A45"/>
    <w:rsid w:val="00CF224F"/>
    <w:rsid w:val="00CF3F57"/>
    <w:rsid w:val="00CF5CBE"/>
    <w:rsid w:val="00CF78DA"/>
    <w:rsid w:val="00D031B0"/>
    <w:rsid w:val="00D0373B"/>
    <w:rsid w:val="00D07B9B"/>
    <w:rsid w:val="00D07D7A"/>
    <w:rsid w:val="00D11A21"/>
    <w:rsid w:val="00D14935"/>
    <w:rsid w:val="00D16706"/>
    <w:rsid w:val="00D24A80"/>
    <w:rsid w:val="00D25488"/>
    <w:rsid w:val="00D25C5C"/>
    <w:rsid w:val="00D27D7E"/>
    <w:rsid w:val="00D30FCD"/>
    <w:rsid w:val="00D44A0E"/>
    <w:rsid w:val="00D4757C"/>
    <w:rsid w:val="00D47D32"/>
    <w:rsid w:val="00D50B96"/>
    <w:rsid w:val="00D636D8"/>
    <w:rsid w:val="00D64D7A"/>
    <w:rsid w:val="00D67729"/>
    <w:rsid w:val="00D709CE"/>
    <w:rsid w:val="00D71BC4"/>
    <w:rsid w:val="00D83979"/>
    <w:rsid w:val="00D839F4"/>
    <w:rsid w:val="00D84A01"/>
    <w:rsid w:val="00D86C4C"/>
    <w:rsid w:val="00D87679"/>
    <w:rsid w:val="00D94C12"/>
    <w:rsid w:val="00D95512"/>
    <w:rsid w:val="00D96A3B"/>
    <w:rsid w:val="00DA0B56"/>
    <w:rsid w:val="00DA4C28"/>
    <w:rsid w:val="00DA69B1"/>
    <w:rsid w:val="00DB1C6C"/>
    <w:rsid w:val="00DB39A4"/>
    <w:rsid w:val="00DB5034"/>
    <w:rsid w:val="00DB689F"/>
    <w:rsid w:val="00DB6B6D"/>
    <w:rsid w:val="00DB777E"/>
    <w:rsid w:val="00DC116E"/>
    <w:rsid w:val="00DC34FD"/>
    <w:rsid w:val="00DC518A"/>
    <w:rsid w:val="00DC697E"/>
    <w:rsid w:val="00DD0030"/>
    <w:rsid w:val="00DE2A1F"/>
    <w:rsid w:val="00DF2A77"/>
    <w:rsid w:val="00DF2B75"/>
    <w:rsid w:val="00DF32F2"/>
    <w:rsid w:val="00DF6983"/>
    <w:rsid w:val="00E04D0D"/>
    <w:rsid w:val="00E21321"/>
    <w:rsid w:val="00E26ED5"/>
    <w:rsid w:val="00E30FED"/>
    <w:rsid w:val="00E35C09"/>
    <w:rsid w:val="00E44D92"/>
    <w:rsid w:val="00E508BD"/>
    <w:rsid w:val="00E5429D"/>
    <w:rsid w:val="00E57146"/>
    <w:rsid w:val="00E608FF"/>
    <w:rsid w:val="00E60C2E"/>
    <w:rsid w:val="00E71ACE"/>
    <w:rsid w:val="00E74D05"/>
    <w:rsid w:val="00E80A30"/>
    <w:rsid w:val="00E848DF"/>
    <w:rsid w:val="00E852D4"/>
    <w:rsid w:val="00E918A8"/>
    <w:rsid w:val="00E93DC3"/>
    <w:rsid w:val="00E96FC5"/>
    <w:rsid w:val="00EA2790"/>
    <w:rsid w:val="00EA32B9"/>
    <w:rsid w:val="00EA5935"/>
    <w:rsid w:val="00EA71FF"/>
    <w:rsid w:val="00EA7D8F"/>
    <w:rsid w:val="00EB074B"/>
    <w:rsid w:val="00EB0BB2"/>
    <w:rsid w:val="00EB15E6"/>
    <w:rsid w:val="00EB4802"/>
    <w:rsid w:val="00EC3BF9"/>
    <w:rsid w:val="00ED27A4"/>
    <w:rsid w:val="00ED30A6"/>
    <w:rsid w:val="00ED345B"/>
    <w:rsid w:val="00ED3967"/>
    <w:rsid w:val="00EE0671"/>
    <w:rsid w:val="00EF3BCC"/>
    <w:rsid w:val="00F00BB1"/>
    <w:rsid w:val="00F02505"/>
    <w:rsid w:val="00F059FA"/>
    <w:rsid w:val="00F069E8"/>
    <w:rsid w:val="00F10840"/>
    <w:rsid w:val="00F1140B"/>
    <w:rsid w:val="00F13E4E"/>
    <w:rsid w:val="00F147F1"/>
    <w:rsid w:val="00F17D76"/>
    <w:rsid w:val="00F22C67"/>
    <w:rsid w:val="00F2449E"/>
    <w:rsid w:val="00F3188F"/>
    <w:rsid w:val="00F35899"/>
    <w:rsid w:val="00F40A70"/>
    <w:rsid w:val="00F42058"/>
    <w:rsid w:val="00F4660E"/>
    <w:rsid w:val="00F50884"/>
    <w:rsid w:val="00F5101B"/>
    <w:rsid w:val="00F512FA"/>
    <w:rsid w:val="00F6406A"/>
    <w:rsid w:val="00F708B1"/>
    <w:rsid w:val="00F73DD0"/>
    <w:rsid w:val="00F81CA5"/>
    <w:rsid w:val="00F90843"/>
    <w:rsid w:val="00F927E8"/>
    <w:rsid w:val="00F9355D"/>
    <w:rsid w:val="00FA2FE4"/>
    <w:rsid w:val="00FA4E04"/>
    <w:rsid w:val="00FA5F21"/>
    <w:rsid w:val="00FB69DB"/>
    <w:rsid w:val="00FC1065"/>
    <w:rsid w:val="00FD392E"/>
    <w:rsid w:val="00FD7047"/>
    <w:rsid w:val="00FE09E4"/>
    <w:rsid w:val="00FE7010"/>
    <w:rsid w:val="00FF1A2C"/>
    <w:rsid w:val="00FF5184"/>
    <w:rsid w:val="01BAE79B"/>
    <w:rsid w:val="0E0C7C85"/>
    <w:rsid w:val="0F2B3453"/>
    <w:rsid w:val="0F4F53EA"/>
    <w:rsid w:val="1984627A"/>
    <w:rsid w:val="1D218C37"/>
    <w:rsid w:val="37D9C1AA"/>
    <w:rsid w:val="394D4040"/>
    <w:rsid w:val="44945094"/>
    <w:rsid w:val="54B3F4B7"/>
    <w:rsid w:val="5D594CB6"/>
    <w:rsid w:val="6974ABB5"/>
    <w:rsid w:val="6CDB95A4"/>
    <w:rsid w:val="7BC30271"/>
    <w:rsid w:val="7F988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E4FB4"/>
  <w15:docId w15:val="{BDDCFD9D-0CB4-4092-9B15-58C7D546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7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6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B19"/>
    <w:pPr>
      <w:spacing w:after="160" w:line="259" w:lineRule="auto"/>
    </w:pPr>
    <w:rPr>
      <w:rFonts w:ascii="Arial" w:eastAsia="Calibri" w:hAnsi="Arial" w:cs="Calibri"/>
      <w:color w:val="000000"/>
      <w:kern w:val="2"/>
      <w:lang w:eastAsia="nb-NO"/>
      <w14:ligatures w14:val="standardContextual"/>
    </w:rPr>
  </w:style>
  <w:style w:type="paragraph" w:styleId="Overskrift1">
    <w:name w:val="heading 1"/>
    <w:basedOn w:val="Normal"/>
    <w:next w:val="Normal"/>
    <w:link w:val="Overskrift1Tegn"/>
    <w:qFormat/>
    <w:rsid w:val="00981076"/>
    <w:pPr>
      <w:tabs>
        <w:tab w:val="right" w:pos="9356"/>
      </w:tabs>
      <w:spacing w:before="120" w:after="240" w:line="240" w:lineRule="auto"/>
      <w:outlineLvl w:val="0"/>
    </w:pPr>
    <w:rPr>
      <w:rFonts w:eastAsia="Times New Roman" w:cs="Arial"/>
      <w:b/>
      <w:color w:val="auto"/>
      <w:sz w:val="32"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27999"/>
    <w:pPr>
      <w:keepNext/>
      <w:keepLines/>
      <w:spacing w:before="12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C132A"/>
    <w:pPr>
      <w:keepNext/>
      <w:keepLines/>
      <w:spacing w:before="40"/>
      <w:outlineLvl w:val="2"/>
    </w:pPr>
    <w:rPr>
      <w:rFonts w:eastAsiaTheme="majorEastAsia" w:cstheme="majorBidi"/>
      <w:b/>
      <w:color w:val="auto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9C132A"/>
    <w:pPr>
      <w:keepNext/>
      <w:keepLines/>
      <w:spacing w:before="40"/>
      <w:outlineLvl w:val="3"/>
    </w:pPr>
    <w:rPr>
      <w:rFonts w:eastAsiaTheme="majorEastAsia" w:cstheme="majorBidi"/>
      <w:b/>
      <w:i/>
      <w:iCs/>
      <w:color w:val="auto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9C132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2A3F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Hilsen">
    <w:name w:val="Closing"/>
    <w:basedOn w:val="Normal"/>
    <w:link w:val="HilsenTegn"/>
    <w:uiPriority w:val="7"/>
    <w:unhideWhenUsed/>
    <w:rsid w:val="006258D0"/>
    <w:pPr>
      <w:spacing w:before="480" w:after="960"/>
      <w:contextualSpacing/>
    </w:pPr>
  </w:style>
  <w:style w:type="character" w:customStyle="1" w:styleId="HilsenTegn">
    <w:name w:val="Hilsen Tegn"/>
    <w:basedOn w:val="Standardskriftforavsnitt"/>
    <w:link w:val="Hilsen"/>
    <w:uiPriority w:val="7"/>
    <w:rsid w:val="006258D0"/>
    <w:rPr>
      <w:rFonts w:eastAsiaTheme="minorEastAsia"/>
      <w:color w:val="000000" w:themeColor="text1"/>
    </w:rPr>
  </w:style>
  <w:style w:type="paragraph" w:customStyle="1" w:styleId="Mottakeradresse">
    <w:name w:val="Mottakeradresse"/>
    <w:basedOn w:val="Ingenmellomrom"/>
    <w:uiPriority w:val="5"/>
    <w:rsid w:val="006258D0"/>
    <w:pPr>
      <w:spacing w:after="360"/>
      <w:contextualSpacing/>
    </w:pPr>
  </w:style>
  <w:style w:type="paragraph" w:styleId="Innledendehilsen">
    <w:name w:val="Salutation"/>
    <w:basedOn w:val="Ingenmellomrom"/>
    <w:next w:val="Normal"/>
    <w:link w:val="InnledendehilsenTegn"/>
    <w:uiPriority w:val="6"/>
    <w:unhideWhenUsed/>
    <w:rsid w:val="006258D0"/>
    <w:pPr>
      <w:spacing w:before="480" w:after="320"/>
      <w:contextualSpacing/>
    </w:pPr>
    <w:rPr>
      <w:b/>
      <w:bCs/>
    </w:rPr>
  </w:style>
  <w:style w:type="character" w:customStyle="1" w:styleId="InnledendehilsenTegn">
    <w:name w:val="Innledende hilsen Tegn"/>
    <w:basedOn w:val="Standardskriftforavsnitt"/>
    <w:link w:val="Innledendehilsen"/>
    <w:uiPriority w:val="6"/>
    <w:rsid w:val="006258D0"/>
    <w:rPr>
      <w:rFonts w:eastAsiaTheme="minorEastAsia"/>
      <w:b/>
      <w:bCs/>
      <w:color w:val="000000" w:themeColor="text1"/>
    </w:rPr>
  </w:style>
  <w:style w:type="paragraph" w:customStyle="1" w:styleId="Avsenderadresse1">
    <w:name w:val="Avsenderadresse1"/>
    <w:basedOn w:val="Ingenmellomrom"/>
    <w:uiPriority w:val="3"/>
    <w:rsid w:val="006258D0"/>
    <w:pPr>
      <w:spacing w:after="360"/>
      <w:contextualSpacing/>
    </w:pPr>
  </w:style>
  <w:style w:type="paragraph" w:customStyle="1" w:styleId="Datotekst">
    <w:name w:val="Datotekst"/>
    <w:basedOn w:val="Normal"/>
    <w:uiPriority w:val="35"/>
    <w:rsid w:val="006258D0"/>
    <w:pPr>
      <w:spacing w:before="720" w:after="200"/>
      <w:contextualSpacing/>
    </w:pPr>
  </w:style>
  <w:style w:type="paragraph" w:styleId="Ingenmellomrom">
    <w:name w:val="No Spacing"/>
    <w:uiPriority w:val="1"/>
    <w:qFormat/>
    <w:rsid w:val="009C132A"/>
    <w:pPr>
      <w:spacing w:after="0" w:line="240" w:lineRule="auto"/>
    </w:pPr>
    <w:rPr>
      <w:rFonts w:ascii="Arial" w:eastAsiaTheme="minorEastAsia" w:hAnsi="Arial"/>
      <w:color w:val="000000" w:themeColor="tex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25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258D0"/>
    <w:rPr>
      <w:rFonts w:ascii="Tahoma" w:eastAsiaTheme="minorEastAsia" w:hAnsi="Tahoma" w:cs="Tahoma"/>
      <w:color w:val="000000" w:themeColor="text1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625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258D0"/>
    <w:rPr>
      <w:rFonts w:eastAsiaTheme="minorEastAsia"/>
      <w:color w:val="000000" w:themeColor="text1"/>
    </w:rPr>
  </w:style>
  <w:style w:type="paragraph" w:styleId="Bunntekst">
    <w:name w:val="footer"/>
    <w:basedOn w:val="Normal"/>
    <w:link w:val="BunntekstTegn"/>
    <w:uiPriority w:val="99"/>
    <w:unhideWhenUsed/>
    <w:rsid w:val="00625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258D0"/>
    <w:rPr>
      <w:rFonts w:eastAsiaTheme="minorEastAsia"/>
      <w:color w:val="000000" w:themeColor="text1"/>
    </w:rPr>
  </w:style>
  <w:style w:type="character" w:styleId="Plassholdertekst">
    <w:name w:val="Placeholder Text"/>
    <w:basedOn w:val="Standardskriftforavsnitt"/>
    <w:uiPriority w:val="99"/>
    <w:semiHidden/>
    <w:rsid w:val="00270975"/>
    <w:rPr>
      <w:color w:val="808080"/>
    </w:rPr>
  </w:style>
  <w:style w:type="paragraph" w:styleId="Listeavsnitt">
    <w:name w:val="List Paragraph"/>
    <w:basedOn w:val="Normal"/>
    <w:uiPriority w:val="34"/>
    <w:rsid w:val="008A7967"/>
    <w:pPr>
      <w:ind w:left="720"/>
      <w:contextualSpacing/>
    </w:pPr>
  </w:style>
  <w:style w:type="table" w:styleId="Tabellrutenett">
    <w:name w:val="Table Grid"/>
    <w:basedOn w:val="Vanligtabell"/>
    <w:uiPriority w:val="39"/>
    <w:rsid w:val="00D44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rsid w:val="00B02041"/>
    <w:pPr>
      <w:pBdr>
        <w:bottom w:val="single" w:sz="8" w:space="4" w:color="00395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A3F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B02041"/>
    <w:rPr>
      <w:rFonts w:asciiTheme="majorHAnsi" w:eastAsiaTheme="majorEastAsia" w:hAnsiTheme="majorHAnsi" w:cstheme="majorBidi"/>
      <w:color w:val="002A3F" w:themeColor="text2" w:themeShade="BF"/>
      <w:spacing w:val="5"/>
      <w:kern w:val="28"/>
      <w:sz w:val="52"/>
      <w:szCs w:val="52"/>
    </w:rPr>
  </w:style>
  <w:style w:type="character" w:styleId="Hyperkobling">
    <w:name w:val="Hyperlink"/>
    <w:basedOn w:val="Standardskriftforavsnitt"/>
    <w:uiPriority w:val="99"/>
    <w:unhideWhenUsed/>
    <w:rsid w:val="00E508BD"/>
    <w:rPr>
      <w:color w:val="0000FF" w:themeColor="hyperlink"/>
      <w:u w:val="single"/>
    </w:rPr>
  </w:style>
  <w:style w:type="character" w:styleId="Utheving">
    <w:name w:val="Emphasis"/>
    <w:basedOn w:val="Standardskriftforavsnitt"/>
    <w:uiPriority w:val="20"/>
    <w:qFormat/>
    <w:rsid w:val="005419DF"/>
    <w:rPr>
      <w:i/>
      <w:iCs/>
    </w:rPr>
  </w:style>
  <w:style w:type="table" w:customStyle="1" w:styleId="Rutenettabelllys1">
    <w:name w:val="Rutenettabell lys1"/>
    <w:basedOn w:val="Vanligtabell"/>
    <w:uiPriority w:val="40"/>
    <w:rsid w:val="005419D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727999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Overskrift1Tegn">
    <w:name w:val="Overskrift 1 Tegn"/>
    <w:basedOn w:val="Standardskriftforavsnitt"/>
    <w:link w:val="Overskrift1"/>
    <w:rsid w:val="00981076"/>
    <w:rPr>
      <w:rFonts w:ascii="Arial" w:eastAsia="Times New Roman" w:hAnsi="Arial" w:cs="Arial"/>
      <w:b/>
      <w:sz w:val="32"/>
      <w:szCs w:val="20"/>
      <w:lang w:eastAsia="nb-NO"/>
    </w:rPr>
  </w:style>
  <w:style w:type="paragraph" w:customStyle="1" w:styleId="Standard">
    <w:name w:val="Standard"/>
    <w:rsid w:val="00657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nb-NO"/>
    </w:rPr>
  </w:style>
  <w:style w:type="paragraph" w:styleId="Brdtekstinnrykk2">
    <w:name w:val="Body Text Indent 2"/>
    <w:basedOn w:val="Normal"/>
    <w:link w:val="Brdtekstinnrykk2Tegn"/>
    <w:semiHidden/>
    <w:rsid w:val="00ED30A6"/>
    <w:pPr>
      <w:spacing w:after="0" w:line="240" w:lineRule="auto"/>
      <w:ind w:left="1413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Brdtekstinnrykk2Tegn">
    <w:name w:val="Brødtekstinnrykk 2 Tegn"/>
    <w:basedOn w:val="Standardskriftforavsnitt"/>
    <w:link w:val="Brdtekstinnrykk2"/>
    <w:semiHidden/>
    <w:rsid w:val="00ED30A6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Brdtekstinnrykk">
    <w:name w:val="Body Text Indent"/>
    <w:basedOn w:val="Normal"/>
    <w:link w:val="BrdtekstinnrykkTegn"/>
    <w:uiPriority w:val="99"/>
    <w:unhideWhenUsed/>
    <w:rsid w:val="00ED30A6"/>
    <w:pPr>
      <w:ind w:left="283"/>
    </w:pPr>
    <w:rPr>
      <w:rFonts w:eastAsiaTheme="minorHAnsi"/>
      <w:color w:val="aut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rsid w:val="00ED30A6"/>
  </w:style>
  <w:style w:type="paragraph" w:styleId="Brdtekst">
    <w:name w:val="Body Text"/>
    <w:basedOn w:val="Normal"/>
    <w:link w:val="BrdtekstTegn"/>
    <w:uiPriority w:val="1"/>
    <w:unhideWhenUsed/>
    <w:rsid w:val="00727999"/>
  </w:style>
  <w:style w:type="character" w:customStyle="1" w:styleId="BrdtekstTegn">
    <w:name w:val="Brødtekst Tegn"/>
    <w:basedOn w:val="Standardskriftforavsnitt"/>
    <w:link w:val="Brdtekst"/>
    <w:uiPriority w:val="1"/>
    <w:rsid w:val="00727999"/>
    <w:rPr>
      <w:rFonts w:ascii="Arial" w:eastAsiaTheme="minorEastAsia" w:hAnsi="Arial"/>
      <w:color w:val="000000" w:themeColor="text1"/>
    </w:rPr>
  </w:style>
  <w:style w:type="character" w:styleId="Fulgthyperkobling">
    <w:name w:val="FollowedHyperlink"/>
    <w:basedOn w:val="Standardskriftforavsnitt"/>
    <w:uiPriority w:val="99"/>
    <w:semiHidden/>
    <w:unhideWhenUsed/>
    <w:rsid w:val="00E60C2E"/>
    <w:rPr>
      <w:color w:val="800080" w:themeColor="followedHyperlink"/>
      <w:u w:val="single"/>
    </w:rPr>
  </w:style>
  <w:style w:type="paragraph" w:customStyle="1" w:styleId="Default">
    <w:name w:val="Default"/>
    <w:rsid w:val="0041694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A86410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C132A"/>
    <w:rPr>
      <w:rFonts w:ascii="Arial" w:eastAsiaTheme="majorEastAsia" w:hAnsi="Arial" w:cstheme="majorBidi"/>
      <w:b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C132A"/>
    <w:rPr>
      <w:rFonts w:ascii="Arial" w:eastAsiaTheme="majorEastAsia" w:hAnsi="Arial" w:cstheme="majorBidi"/>
      <w:b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9C132A"/>
    <w:rPr>
      <w:rFonts w:asciiTheme="majorHAnsi" w:eastAsiaTheme="majorEastAsia" w:hAnsiTheme="majorHAnsi" w:cstheme="majorBidi"/>
      <w:color w:val="002A3F" w:themeColor="accent1" w:themeShade="BF"/>
    </w:rPr>
  </w:style>
  <w:style w:type="character" w:styleId="Ulstomtale">
    <w:name w:val="Unresolved Mention"/>
    <w:basedOn w:val="Standardskriftforavsnitt"/>
    <w:uiPriority w:val="99"/>
    <w:semiHidden/>
    <w:unhideWhenUsed/>
    <w:rsid w:val="008407F8"/>
    <w:rPr>
      <w:color w:val="605E5C"/>
      <w:shd w:val="clear" w:color="auto" w:fill="E1DFDD"/>
    </w:rPr>
  </w:style>
  <w:style w:type="character" w:customStyle="1" w:styleId="Stil1">
    <w:name w:val="Stil1"/>
    <w:basedOn w:val="Standardskriftforavsnitt"/>
    <w:uiPriority w:val="1"/>
    <w:rsid w:val="00BD178E"/>
    <w:rPr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CC01B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C01B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C01B3"/>
    <w:rPr>
      <w:rFonts w:ascii="Arial" w:eastAsia="Calibri" w:hAnsi="Arial" w:cs="Calibri"/>
      <w:color w:val="000000"/>
      <w:kern w:val="2"/>
      <w:sz w:val="20"/>
      <w:szCs w:val="20"/>
      <w:lang w:eastAsia="nb-NO"/>
      <w14:ligatures w14:val="standardContextual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C01B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C01B3"/>
    <w:rPr>
      <w:rFonts w:ascii="Arial" w:eastAsia="Calibri" w:hAnsi="Arial" w:cs="Calibri"/>
      <w:b/>
      <w:bCs/>
      <w:color w:val="000000"/>
      <w:kern w:val="2"/>
      <w:sz w:val="20"/>
      <w:szCs w:val="20"/>
      <w:lang w:eastAsia="nb-NO"/>
      <w14:ligatures w14:val="standardContextual"/>
    </w:rPr>
  </w:style>
  <w:style w:type="table" w:customStyle="1" w:styleId="Tabellrutenett1">
    <w:name w:val="Tabellrutenett1"/>
    <w:basedOn w:val="Vanligtabell"/>
    <w:next w:val="Tabellrutenett"/>
    <w:uiPriority w:val="39"/>
    <w:rsid w:val="005F610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link w:val="FotnotetekstTegn"/>
    <w:uiPriority w:val="99"/>
    <w:semiHidden/>
    <w:unhideWhenUsed/>
    <w:rsid w:val="00FF1A2C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FF1A2C"/>
    <w:rPr>
      <w:rFonts w:ascii="Arial" w:eastAsia="Calibri" w:hAnsi="Arial" w:cs="Calibri"/>
      <w:color w:val="000000"/>
      <w:kern w:val="2"/>
      <w:sz w:val="20"/>
      <w:szCs w:val="20"/>
      <w:lang w:eastAsia="nb-NO"/>
      <w14:ligatures w14:val="standardContextual"/>
    </w:rPr>
  </w:style>
  <w:style w:type="character" w:styleId="Fotnotereferanse">
    <w:name w:val="footnote reference"/>
    <w:basedOn w:val="Standardskriftforavsnitt"/>
    <w:uiPriority w:val="99"/>
    <w:semiHidden/>
    <w:unhideWhenUsed/>
    <w:rsid w:val="00FF1A2C"/>
    <w:rPr>
      <w:vertAlign w:val="superscript"/>
    </w:rPr>
  </w:style>
  <w:style w:type="paragraph" w:styleId="Revisjon">
    <w:name w:val="Revision"/>
    <w:hidden/>
    <w:uiPriority w:val="99"/>
    <w:semiHidden/>
    <w:rsid w:val="00295CDB"/>
    <w:pPr>
      <w:spacing w:after="0" w:line="240" w:lineRule="auto"/>
    </w:pPr>
    <w:rPr>
      <w:rFonts w:ascii="Arial" w:eastAsia="Calibri" w:hAnsi="Arial" w:cs="Calibri"/>
      <w:color w:val="000000"/>
      <w:kern w:val="2"/>
      <w:lang w:eastAsia="nb-N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lovdata.no/lov/2005-06-17-64/&#167;32" TargetMode="External"/><Relationship Id="rId2" Type="http://schemas.openxmlformats.org/officeDocument/2006/relationships/hyperlink" Target="https://lovdata.no/lov/2023-06-09-30/&#167;24-5" TargetMode="External"/><Relationship Id="rId1" Type="http://schemas.openxmlformats.org/officeDocument/2006/relationships/hyperlink" Target="https://lovdata.no/lov/2023-06-09-30/&#167;11-7" TargetMode="External"/><Relationship Id="rId5" Type="http://schemas.openxmlformats.org/officeDocument/2006/relationships/hyperlink" Target="https://lovdata.no/lov/2023-06-09-30/&#167;24-4" TargetMode="External"/><Relationship Id="rId4" Type="http://schemas.openxmlformats.org/officeDocument/2006/relationships/hyperlink" Target="https://lovdata.no/lov/2021-06-18-97/&#167;5-4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bj\OneDrive%20-%20Sarpsborg%20kommune\R&#229;dgiver\NY%20LOV%20SKJEMAER\Logo%20og%20vannelement%202023-03-2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8F56AE9A3554D018B8DE429A7A6BE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ACCAF7-85EC-4774-A366-15BFE4AFEC95}"/>
      </w:docPartPr>
      <w:docPartBody>
        <w:p w:rsidR="00D740EC" w:rsidRDefault="00E57146" w:rsidP="00E57146">
          <w:pPr>
            <w:pStyle w:val="38F56AE9A3554D018B8DE429A7A6BE7F"/>
          </w:pPr>
          <w:r w:rsidRPr="009636D0">
            <w:rPr>
              <w:rFonts w:cs="Arial"/>
              <w:color w:val="A6A6A6" w:themeColor="background1" w:themeShade="A6"/>
              <w:sz w:val="20"/>
              <w:szCs w:val="20"/>
              <w:lang w:eastAsia="en-US"/>
            </w:rPr>
            <w:t>_________________________</w:t>
          </w:r>
        </w:p>
      </w:docPartBody>
    </w:docPart>
    <w:docPart>
      <w:docPartPr>
        <w:name w:val="1A463606FACE4EA88632DF6C0FD578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9A8415-D2A7-4F66-AB6D-AB6367EF3335}"/>
      </w:docPartPr>
      <w:docPartBody>
        <w:p w:rsidR="00D740EC" w:rsidRDefault="00E57146" w:rsidP="00E57146">
          <w:pPr>
            <w:pStyle w:val="1A463606FACE4EA88632DF6C0FD57897"/>
          </w:pPr>
          <w:r w:rsidRPr="009636D0">
            <w:rPr>
              <w:rFonts w:cs="Arial"/>
              <w:color w:val="A6A6A6" w:themeColor="background1" w:themeShade="A6"/>
              <w:sz w:val="20"/>
              <w:szCs w:val="20"/>
              <w:lang w:eastAsia="en-US"/>
            </w:rPr>
            <w:t>_________________________</w:t>
          </w:r>
        </w:p>
      </w:docPartBody>
    </w:docPart>
    <w:docPart>
      <w:docPartPr>
        <w:name w:val="E4496551B8BE402AA0A76522B7CFF4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A871D7-C944-46BB-B7B8-E023F8655178}"/>
      </w:docPartPr>
      <w:docPartBody>
        <w:p w:rsidR="00D740EC" w:rsidRDefault="00E57146" w:rsidP="00E57146">
          <w:pPr>
            <w:pStyle w:val="E4496551B8BE402AA0A76522B7CFF443"/>
          </w:pPr>
          <w:r w:rsidRPr="00516E94">
            <w:rPr>
              <w:rFonts w:cs="Arial"/>
              <w:color w:val="A6A6A6" w:themeColor="background1" w:themeShade="A6"/>
              <w:lang w:eastAsia="en-US"/>
            </w:rPr>
            <w:t>_________________________</w:t>
          </w:r>
        </w:p>
      </w:docPartBody>
    </w:docPart>
    <w:docPart>
      <w:docPartPr>
        <w:name w:val="E2561A91374E4A279A670143A2DC97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AC9444-D4A4-42BA-BFE3-5BD3251CE93B}"/>
      </w:docPartPr>
      <w:docPartBody>
        <w:p w:rsidR="00D740EC" w:rsidRDefault="00E57146" w:rsidP="00E57146">
          <w:pPr>
            <w:pStyle w:val="E2561A91374E4A279A670143A2DC9797"/>
          </w:pPr>
          <w:r w:rsidRPr="00516E94">
            <w:rPr>
              <w:rFonts w:cs="Arial"/>
              <w:color w:val="A6A6A6" w:themeColor="background1" w:themeShade="A6"/>
              <w:lang w:eastAsia="en-US"/>
            </w:rPr>
            <w:t>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95"/>
    <w:rsid w:val="00060F5F"/>
    <w:rsid w:val="00065193"/>
    <w:rsid w:val="00102F87"/>
    <w:rsid w:val="001226F0"/>
    <w:rsid w:val="0019312A"/>
    <w:rsid w:val="001D79B6"/>
    <w:rsid w:val="00234795"/>
    <w:rsid w:val="00267F54"/>
    <w:rsid w:val="0028545B"/>
    <w:rsid w:val="00306265"/>
    <w:rsid w:val="00326734"/>
    <w:rsid w:val="00327936"/>
    <w:rsid w:val="0033054C"/>
    <w:rsid w:val="003344FC"/>
    <w:rsid w:val="003A3BD7"/>
    <w:rsid w:val="003E25C1"/>
    <w:rsid w:val="00433A13"/>
    <w:rsid w:val="00435EE0"/>
    <w:rsid w:val="004A7BA3"/>
    <w:rsid w:val="004C1223"/>
    <w:rsid w:val="00521232"/>
    <w:rsid w:val="00526CDA"/>
    <w:rsid w:val="005310FB"/>
    <w:rsid w:val="005730CC"/>
    <w:rsid w:val="005A3499"/>
    <w:rsid w:val="005A439F"/>
    <w:rsid w:val="005B04CF"/>
    <w:rsid w:val="00646721"/>
    <w:rsid w:val="006F0D50"/>
    <w:rsid w:val="00736151"/>
    <w:rsid w:val="007568BC"/>
    <w:rsid w:val="00777B0A"/>
    <w:rsid w:val="007C0282"/>
    <w:rsid w:val="007F2DB8"/>
    <w:rsid w:val="0080028A"/>
    <w:rsid w:val="00807CF7"/>
    <w:rsid w:val="008175AE"/>
    <w:rsid w:val="008D39E9"/>
    <w:rsid w:val="008E026F"/>
    <w:rsid w:val="008E3B87"/>
    <w:rsid w:val="009112CE"/>
    <w:rsid w:val="00970CFE"/>
    <w:rsid w:val="00A02DC5"/>
    <w:rsid w:val="00A31884"/>
    <w:rsid w:val="00A42C5C"/>
    <w:rsid w:val="00A44CB7"/>
    <w:rsid w:val="00AE7C62"/>
    <w:rsid w:val="00B06676"/>
    <w:rsid w:val="00B63962"/>
    <w:rsid w:val="00B909EF"/>
    <w:rsid w:val="00BB2FD6"/>
    <w:rsid w:val="00C42FB1"/>
    <w:rsid w:val="00C57634"/>
    <w:rsid w:val="00C72024"/>
    <w:rsid w:val="00CA3606"/>
    <w:rsid w:val="00D05110"/>
    <w:rsid w:val="00D3005A"/>
    <w:rsid w:val="00D535A9"/>
    <w:rsid w:val="00D740EC"/>
    <w:rsid w:val="00D83979"/>
    <w:rsid w:val="00DB39A4"/>
    <w:rsid w:val="00DB5034"/>
    <w:rsid w:val="00DC697E"/>
    <w:rsid w:val="00DE10EA"/>
    <w:rsid w:val="00E57146"/>
    <w:rsid w:val="00E938F2"/>
    <w:rsid w:val="00F0656A"/>
    <w:rsid w:val="00F5101B"/>
    <w:rsid w:val="00F521AE"/>
    <w:rsid w:val="00FF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A439F"/>
    <w:rPr>
      <w:color w:val="808080"/>
    </w:rPr>
  </w:style>
  <w:style w:type="paragraph" w:customStyle="1" w:styleId="38F56AE9A3554D018B8DE429A7A6BE7F">
    <w:name w:val="38F56AE9A3554D018B8DE429A7A6BE7F"/>
    <w:rsid w:val="00E57146"/>
    <w:pPr>
      <w:spacing w:line="278" w:lineRule="auto"/>
    </w:pPr>
    <w:rPr>
      <w:sz w:val="24"/>
      <w:szCs w:val="24"/>
    </w:rPr>
  </w:style>
  <w:style w:type="paragraph" w:customStyle="1" w:styleId="1A463606FACE4EA88632DF6C0FD57897">
    <w:name w:val="1A463606FACE4EA88632DF6C0FD57897"/>
    <w:rsid w:val="00E57146"/>
    <w:pPr>
      <w:spacing w:line="278" w:lineRule="auto"/>
    </w:pPr>
    <w:rPr>
      <w:sz w:val="24"/>
      <w:szCs w:val="24"/>
    </w:rPr>
  </w:style>
  <w:style w:type="paragraph" w:customStyle="1" w:styleId="E4496551B8BE402AA0A76522B7CFF443">
    <w:name w:val="E4496551B8BE402AA0A76522B7CFF443"/>
    <w:rsid w:val="00E57146"/>
    <w:pPr>
      <w:spacing w:line="278" w:lineRule="auto"/>
    </w:pPr>
    <w:rPr>
      <w:sz w:val="24"/>
      <w:szCs w:val="24"/>
    </w:rPr>
  </w:style>
  <w:style w:type="paragraph" w:customStyle="1" w:styleId="E2561A91374E4A279A670143A2DC9797">
    <w:name w:val="E2561A91374E4A279A670143A2DC9797"/>
    <w:rsid w:val="00E57146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Sarpsborg-farger">
      <a:dk1>
        <a:sysClr val="windowText" lastClr="000000"/>
      </a:dk1>
      <a:lt1>
        <a:sysClr val="window" lastClr="FFFFFF"/>
      </a:lt1>
      <a:dk2>
        <a:srgbClr val="003955"/>
      </a:dk2>
      <a:lt2>
        <a:srgbClr val="EEECE1"/>
      </a:lt2>
      <a:accent1>
        <a:srgbClr val="003955"/>
      </a:accent1>
      <a:accent2>
        <a:srgbClr val="00ADDD"/>
      </a:accent2>
      <a:accent3>
        <a:srgbClr val="5CA72C"/>
      </a:accent3>
      <a:accent4>
        <a:srgbClr val="C0087F"/>
      </a:accent4>
      <a:accent5>
        <a:srgbClr val="FFD600"/>
      </a:accent5>
      <a:accent6>
        <a:srgbClr val="2E2D2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73cb85-8126-4282-9772-821bb6bd7230" xsi:nil="true"/>
    <lcf76f155ced4ddcb4097134ff3c332f xmlns="86fd1c39-e7f4-47bc-88eb-910ef23cf70a">
      <Terms xmlns="http://schemas.microsoft.com/office/infopath/2007/PartnerControls"/>
    </lcf76f155ced4ddcb4097134ff3c332f>
    <SharedWithUsers xmlns="5f73cb85-8126-4282-9772-821bb6bd7230">
      <UserInfo>
        <DisplayName/>
        <AccountId xsi:nil="true"/>
        <AccountType/>
      </UserInfo>
    </SharedWithUser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6FFC5DB8A7564BB162609A2591D5E1" ma:contentTypeVersion="19" ma:contentTypeDescription="Opprett et nytt dokument." ma:contentTypeScope="" ma:versionID="69f7f7e1157d509ef86c7b62fc2e0033">
  <xsd:schema xmlns:xsd="http://www.w3.org/2001/XMLSchema" xmlns:xs="http://www.w3.org/2001/XMLSchema" xmlns:p="http://schemas.microsoft.com/office/2006/metadata/properties" xmlns:ns2="86fd1c39-e7f4-47bc-88eb-910ef23cf70a" xmlns:ns3="5f73cb85-8126-4282-9772-821bb6bd7230" targetNamespace="http://schemas.microsoft.com/office/2006/metadata/properties" ma:root="true" ma:fieldsID="0f2b0ea187df8530d5f06868bae8ab3b" ns2:_="" ns3:_="">
    <xsd:import namespace="86fd1c39-e7f4-47bc-88eb-910ef23cf70a"/>
    <xsd:import namespace="5f73cb85-8126-4282-9772-821bb6bd72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d1c39-e7f4-47bc-88eb-910ef23cf7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8444adc5-7fd5-4aa5-bc02-8b2d022ca1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3cb85-8126-4282-9772-821bb6bd723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080804f-1a1c-41f9-9d1b-81a2600e4736}" ma:internalName="TaxCatchAll" ma:showField="CatchAllData" ma:web="5f73cb85-8126-4282-9772-821bb6bd72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ED3FD90-9C05-42D4-B63A-4A5639E9DA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B2E557-147D-48DA-A6FC-E6A8684B3A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9030C9-8C4B-4CEE-9004-58978032CF62}">
  <ds:schemaRefs>
    <ds:schemaRef ds:uri="http://schemas.microsoft.com/office/2006/metadata/properties"/>
    <ds:schemaRef ds:uri="http://schemas.microsoft.com/office/infopath/2007/PartnerControls"/>
    <ds:schemaRef ds:uri="5f73cb85-8126-4282-9772-821bb6bd7230"/>
    <ds:schemaRef ds:uri="86fd1c39-e7f4-47bc-88eb-910ef23cf70a"/>
  </ds:schemaRefs>
</ds:datastoreItem>
</file>

<file path=customXml/itemProps5.xml><?xml version="1.0" encoding="utf-8"?>
<ds:datastoreItem xmlns:ds="http://schemas.openxmlformats.org/officeDocument/2006/customXml" ds:itemID="{81B3B325-2E68-426E-89F9-2304A699F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fd1c39-e7f4-47bc-88eb-910ef23cf70a"/>
    <ds:schemaRef ds:uri="5f73cb85-8126-4282-9772-821bb6bd7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f02878e-aef4-42b8-bb20-ab3195915b14}" enabled="1" method="Standard" siteId="{d73b82a4-3fd0-43a3-82e7-d50992add04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Logo og vannelement 2023-03-27</Template>
  <TotalTime>12</TotalTime>
  <Pages>2</Pages>
  <Words>659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Bekreftelse</vt:lpstr>
    </vt:vector>
  </TitlesOfParts>
  <Company>Sarpsborg kommune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Bekreftelse</dc:title>
  <dc:creator>Petter Gudim Marberg</dc:creator>
  <cp:lastModifiedBy>Christin Tveter</cp:lastModifiedBy>
  <cp:revision>16</cp:revision>
  <cp:lastPrinted>2020-07-09T07:13:00Z</cp:lastPrinted>
  <dcterms:created xsi:type="dcterms:W3CDTF">2026-07-03T10:28:00Z</dcterms:created>
  <dcterms:modified xsi:type="dcterms:W3CDTF">2026-08-20T10:02:00Z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0x010100756FFC5DB8A7564BB162609A2591D5E1</vt:lpwstr>
  </property>
  <property fmtid="{D5CDD505-2E9C-101B-9397-08002B2CF9AE}" pid="3" name="MSIP_Label_9f02878e-aef4-42b8-bb20-ab3195915b14_Enabled">
    <vt:lpwstr>true</vt:lpwstr>
  </property>
  <property fmtid="{D5CDD505-2E9C-101B-9397-08002B2CF9AE}" pid="4" name="MSIP_Label_9f02878e-aef4-42b8-bb20-ab3195915b14_SetDate">
    <vt:lpwstr>2023-03-01T06:30:49Z</vt:lpwstr>
  </property>
  <property fmtid="{D5CDD505-2E9C-101B-9397-08002B2CF9AE}" pid="5" name="MSIP_Label_9f02878e-aef4-42b8-bb20-ab3195915b14_Method">
    <vt:lpwstr>Standard</vt:lpwstr>
  </property>
  <property fmtid="{D5CDD505-2E9C-101B-9397-08002B2CF9AE}" pid="6" name="MSIP_Label_9f02878e-aef4-42b8-bb20-ab3195915b14_Name">
    <vt:lpwstr>Intern</vt:lpwstr>
  </property>
  <property fmtid="{D5CDD505-2E9C-101B-9397-08002B2CF9AE}" pid="7" name="MSIP_Label_9f02878e-aef4-42b8-bb20-ab3195915b14_SiteId">
    <vt:lpwstr>d73b82a4-3fd0-43a3-82e7-d50992add046</vt:lpwstr>
  </property>
  <property fmtid="{D5CDD505-2E9C-101B-9397-08002B2CF9AE}" pid="8" name="MSIP_Label_9f02878e-aef4-42b8-bb20-ab3195915b14_ActionId">
    <vt:lpwstr>dc43149a-08b3-4b0c-b555-6fb02b5bf2b4</vt:lpwstr>
  </property>
  <property fmtid="{D5CDD505-2E9C-101B-9397-08002B2CF9AE}" pid="9" name="MSIP_Label_9f02878e-aef4-42b8-bb20-ab3195915b14_ContentBits">
    <vt:lpwstr>0</vt:lpwstr>
  </property>
  <property fmtid="{D5CDD505-2E9C-101B-9397-08002B2CF9AE}" pid="10" name="xd_ProgID">
    <vt:lpwstr/>
  </property>
  <property fmtid="{D5CDD505-2E9C-101B-9397-08002B2CF9AE}" pid="11" name="MediaServiceImageTags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